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96D0D" w14:textId="40E42F04" w:rsidR="00856D17" w:rsidRPr="0070725C" w:rsidRDefault="00A45187" w:rsidP="00856D1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FB83E3" wp14:editId="7DDF1199">
                <wp:simplePos x="0" y="0"/>
                <wp:positionH relativeFrom="margin">
                  <wp:align>left</wp:align>
                </wp:positionH>
                <wp:positionV relativeFrom="paragraph">
                  <wp:posOffset>-201929</wp:posOffset>
                </wp:positionV>
                <wp:extent cx="3268980" cy="590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452F1" w14:textId="77777777" w:rsidR="00315BE2" w:rsidRPr="003C3D04" w:rsidRDefault="00315BE2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Officer Name</w:t>
                            </w:r>
                          </w:p>
                          <w:p w14:paraId="7F6ECBF3" w14:textId="77777777" w:rsidR="00315BE2" w:rsidRPr="003C3D04" w:rsidRDefault="00315BE2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Officer Title &amp; Employee ID</w:t>
                            </w:r>
                          </w:p>
                          <w:p w14:paraId="589338C4" w14:textId="77777777" w:rsidR="00315BE2" w:rsidRPr="003C3D04" w:rsidRDefault="00D36980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1" w:history="1">
                              <w:r w:rsidR="00315BE2" w:rsidRPr="003C3D04">
                                <w:rPr>
                                  <w:rStyle w:val="Hyperlink"/>
                                  <w:rFonts w:ascii="Arial" w:hAnsi="Arial" w:cs="Arial"/>
                                </w:rPr>
                                <w:t>Officer.Name@wellstar.org</w:t>
                              </w:r>
                            </w:hyperlink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(123)456-7890</w:t>
                            </w:r>
                          </w:p>
                          <w:p w14:paraId="22F58B0D" w14:textId="77777777" w:rsidR="00315BE2" w:rsidRPr="00C0530E" w:rsidRDefault="00315BE2" w:rsidP="00C053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B83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5.9pt;width:257.4pt;height:46.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" filled="f" stroked="f" strokeweight=".5pt">
                <v:textbox>
                  <w:txbxContent>
                    <w:p w14:paraId="508452F1" w14:textId="77777777" w:rsidR="00315BE2" w:rsidRPr="003C3D04" w:rsidRDefault="00315BE2" w:rsidP="00C0530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Officer Name</w:t>
                      </w:r>
                    </w:p>
                    <w:p w14:paraId="7F6ECBF3" w14:textId="77777777" w:rsidR="00315BE2" w:rsidRPr="003C3D04" w:rsidRDefault="00315BE2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Officer Title &amp; Employee ID</w:t>
                      </w:r>
                    </w:p>
                    <w:p w14:paraId="589338C4" w14:textId="77777777" w:rsidR="00315BE2" w:rsidRPr="003C3D04" w:rsidRDefault="00D36980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2" w:history="1">
                        <w:r w:rsidR="00315BE2" w:rsidRPr="003C3D04">
                          <w:rPr>
                            <w:rStyle w:val="Hyperlink"/>
                            <w:rFonts w:ascii="Arial" w:hAnsi="Arial" w:cs="Arial"/>
                          </w:rPr>
                          <w:t>Officer.Name@wellstar.org</w:t>
                        </w:r>
                      </w:hyperlink>
                      <w:r w:rsidR="00315BE2" w:rsidRPr="003C3D04">
                        <w:rPr>
                          <w:rFonts w:ascii="Arial" w:hAnsi="Arial" w:cs="Arial"/>
                        </w:rPr>
                        <w:t xml:space="preserve"> (123)456-7890</w:t>
                      </w:r>
                    </w:p>
                    <w:p w14:paraId="22F58B0D" w14:textId="77777777" w:rsidR="00315BE2" w:rsidRPr="00C0530E" w:rsidRDefault="00315BE2" w:rsidP="00C053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87B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6834A316" wp14:editId="45A7F025">
                <wp:simplePos x="0" y="0"/>
                <wp:positionH relativeFrom="margin">
                  <wp:posOffset>-333375</wp:posOffset>
                </wp:positionH>
                <wp:positionV relativeFrom="page">
                  <wp:posOffset>883920</wp:posOffset>
                </wp:positionV>
                <wp:extent cx="7809230" cy="574675"/>
                <wp:effectExtent l="0" t="0" r="127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467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62CB1" id="officeArt object" o:spid="_x0000_s1026" style="position:absolute;margin-left:-26.25pt;margin-top:69.6pt;width:614.9pt;height:45.25pt;z-index:-2516582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" fillcolor="#7030a0" stroked="f" strokeweight="1pt">
                <v:fill opacity="19018f"/>
                <v:stroke miterlimit="4"/>
                <w10:wrap anchorx="margin" anchory="page"/>
              </v:rect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304DD0B" wp14:editId="6441816A">
                <wp:simplePos x="0" y="0"/>
                <wp:positionH relativeFrom="margin">
                  <wp:posOffset>3790950</wp:posOffset>
                </wp:positionH>
                <wp:positionV relativeFrom="paragraph">
                  <wp:posOffset>-173356</wp:posOffset>
                </wp:positionV>
                <wp:extent cx="3475990" cy="695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52658" w14:textId="65BDD59A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16CCEDEA" w14:textId="3E0C7991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Hiring Leader Title &amp; Email</w:t>
                            </w:r>
                          </w:p>
                          <w:p w14:paraId="1992D726" w14:textId="4C7FE985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Key Contact Info for hiring leader &amp; </w:t>
                            </w:r>
                            <w:r w:rsidR="00801A8A">
                              <w:rPr>
                                <w:rFonts w:ascii="Arial" w:hAnsi="Arial" w:cs="Arial"/>
                              </w:rPr>
                              <w:t>support person</w:t>
                            </w:r>
                          </w:p>
                          <w:p w14:paraId="31549676" w14:textId="77777777" w:rsidR="00315BE2" w:rsidRPr="00C0530E" w:rsidRDefault="00315BE2" w:rsidP="00346FFC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DD0B" id="Text Box 4" o:spid="_x0000_s1027" type="#_x0000_t202" style="position:absolute;margin-left:298.5pt;margin-top:-13.65pt;width:273.7pt;height:54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" filled="f" stroked="f" strokeweight=".5pt">
                <v:textbox>
                  <w:txbxContent>
                    <w:p w14:paraId="4BF52658" w14:textId="65BDD59A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16CCEDEA" w14:textId="3E0C7991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Hiring Leader Title &amp; Email</w:t>
                      </w:r>
                    </w:p>
                    <w:p w14:paraId="1992D726" w14:textId="4C7FE985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Key Contact Info for hiring leader &amp; </w:t>
                      </w:r>
                      <w:r w:rsidR="00801A8A">
                        <w:rPr>
                          <w:rFonts w:ascii="Arial" w:hAnsi="Arial" w:cs="Arial"/>
                        </w:rPr>
                        <w:t>support person</w:t>
                      </w:r>
                    </w:p>
                    <w:p w14:paraId="31549676" w14:textId="77777777" w:rsidR="00315BE2" w:rsidRPr="00C0530E" w:rsidRDefault="00315BE2" w:rsidP="00346FFC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7CC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4A54BFB4" wp14:editId="2D01A088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10737420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2805C" id="officeArt object" o:spid="_x0000_s1026" style="position:absolute;margin-left:12.75pt;margin-top:69.7pt;width:614.9pt;height:45.1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</w:p>
    <w:p w14:paraId="7BF973F2" w14:textId="621ACCDC" w:rsidR="00E835E0" w:rsidRDefault="00F92AD1" w:rsidP="00E835E0">
      <w:pPr>
        <w:autoSpaceDE w:val="0"/>
        <w:autoSpaceDN w:val="0"/>
        <w:adjustRightInd w:val="0"/>
        <w:spacing w:after="300" w:line="32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C2E28" wp14:editId="6D97DEF0">
                <wp:simplePos x="0" y="0"/>
                <wp:positionH relativeFrom="margin">
                  <wp:posOffset>-95250</wp:posOffset>
                </wp:positionH>
                <wp:positionV relativeFrom="paragraph">
                  <wp:posOffset>307341</wp:posOffset>
                </wp:positionV>
                <wp:extent cx="4895850" cy="843153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843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C7643" w14:textId="77777777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Direct Leader (DL)</w:t>
                            </w:r>
                          </w:p>
                          <w:p w14:paraId="66819897" w14:textId="63943883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hiring leader owns the onboarding process to ensure the new hire has the time, support, and resources to be successful from day one. </w:t>
                            </w:r>
                            <w:r w:rsidR="00790E0D"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It</w:t>
                            </w:r>
                            <w:r w:rsidR="00790E0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critical that</w:t>
                            </w:r>
                            <w:r w:rsidR="00A20D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hiring leader blocks time to ensure the new officer can focus on onboarding before assuming operational responsibilities.</w:t>
                            </w:r>
                          </w:p>
                          <w:p w14:paraId="14C7D829" w14:textId="77777777" w:rsidR="00C94091" w:rsidRPr="000E1116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51BC67AC" w14:textId="77777777" w:rsidR="00C94091" w:rsidRPr="004C266C" w:rsidRDefault="00C94091" w:rsidP="000E1116">
                            <w:pPr>
                              <w:spacing w:after="0"/>
                              <w:ind w:left="720" w:hanging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Action</w:t>
                            </w:r>
                            <w:r w:rsidRPr="007131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Refer to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Onboarding Plan (p.2) and Detailed </w:t>
                            </w:r>
                            <w:r w:rsidR="009B3CB6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Schedule</w:t>
                            </w:r>
                            <w:r w:rsidRPr="00994F7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E215F7" w14:textId="7C07F2F8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Pre-Hire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Complete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Detailed</w:t>
                            </w:r>
                            <w:r w:rsidRPr="004C266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11F8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Schedule</w:t>
                            </w:r>
                            <w:r w:rsidR="00B32526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2526" w:rsidRPr="00B32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&amp; share with New Hire.</w:t>
                            </w:r>
                          </w:p>
                          <w:p w14:paraId="18685929" w14:textId="77777777" w:rsidR="00C94091" w:rsidRPr="004C266C" w:rsidRDefault="00C94091" w:rsidP="00C94091">
                            <w:pPr>
                              <w:spacing w:after="0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Review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Onboarding Plan and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Schedule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with New Hire</w:t>
                            </w:r>
                          </w:p>
                          <w:p w14:paraId="76313742" w14:textId="02525436" w:rsidR="00C94091" w:rsidRPr="00F678A3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Build the foundation for Success by acclimating New Hire to Wellstar culture and team members. </w:t>
                            </w:r>
                          </w:p>
                          <w:p w14:paraId="5921D61D" w14:textId="0A50717B" w:rsidR="00C94091" w:rsidRPr="00661DF3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Week 2: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Schedule meeting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w/ key stakeholders, 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review 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updates </w:t>
                            </w:r>
                            <w:r w:rsidR="007177E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plans on key projects.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716E76" w14:textId="77777777" w:rsidR="00C94091" w:rsidRPr="004C266C" w:rsidRDefault="00C94091" w:rsidP="00C94091">
                            <w:pPr>
                              <w:tabs>
                                <w:tab w:val="left" w:pos="1620"/>
                              </w:tabs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 Days: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New Hire to accelerate learning and develop relationships. </w:t>
                            </w:r>
                          </w:p>
                          <w:p w14:paraId="41A77484" w14:textId="77777777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 Days: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Help New Hire identify quick wins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8E0D1BF" w14:textId="77777777" w:rsidR="00994F77" w:rsidRDefault="00C94091" w:rsidP="00C94091">
                            <w:pPr>
                              <w:spacing w:after="0" w:line="240" w:lineRule="auto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 Days: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New Hire’s </w:t>
                            </w:r>
                            <w:r w:rsidR="00A9449C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understanding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strategic</w:t>
                            </w:r>
                            <w:r w:rsidR="00722EBE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plan and how to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2EBE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align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business </w:t>
                            </w:r>
                            <w:r w:rsidR="00F70377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initiatives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 culture</w:t>
                            </w:r>
                            <w:r w:rsidR="00722EBE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964E62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8568DC" w14:textId="77777777" w:rsidR="00C94091" w:rsidRPr="000E1116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4148190" w14:textId="77777777" w:rsidR="00C94091" w:rsidRPr="00D002B7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HR Leader (HR)</w:t>
                            </w:r>
                          </w:p>
                          <w:p w14:paraId="41BB2949" w14:textId="77777777" w:rsidR="00C94091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HR leader regularly checks in with the new officer to ensure executive assimilation is successful and provide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background on the team and key talent strengths/opportunities. HR leader also briefs new office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on history of trust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2BA34C" w14:textId="77777777" w:rsidR="00C94091" w:rsidRPr="000E1116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92462EA" w14:textId="77777777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Action</w:t>
                            </w:r>
                            <w:r w:rsidRPr="00E219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Refer to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Onboarding Plan </w:t>
                            </w:r>
                            <w:r w:rsidRPr="00487E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Detailed</w:t>
                            </w:r>
                            <w:r w:rsidRPr="004C266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011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Schedule.</w:t>
                            </w:r>
                          </w:p>
                          <w:p w14:paraId="63F38FB6" w14:textId="77777777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Pre-Hire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Partner with Hiring Leader to c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omplete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Onboarding Plan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  <w:r w:rsidRPr="004C266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DD17C1" w14:textId="44CFB564" w:rsidR="00C94091" w:rsidRPr="00D002B7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Week 1: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Meet and Greet with New Hire</w:t>
                            </w:r>
                            <w:r w:rsidR="00773DD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9E50A66" w14:textId="32C503CE" w:rsidR="00C94091" w:rsidRPr="002C4492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Prepare for Team Acclimation</w:t>
                            </w:r>
                            <w:r w:rsidR="00D739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5F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E72D2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p. 5-6)</w:t>
                            </w:r>
                          </w:p>
                          <w:p w14:paraId="12CCC93E" w14:textId="77777777" w:rsidR="00C94091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60: </w:t>
                            </w:r>
                            <w:r w:rsidRPr="00487E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Revie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 key talent metrics and onboarding check in. </w:t>
                            </w:r>
                          </w:p>
                          <w:p w14:paraId="55510F5D" w14:textId="77777777" w:rsidR="00C94091" w:rsidRPr="00487E55" w:rsidRDefault="00C94091" w:rsidP="00994F77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Support the</w:t>
                            </w:r>
                            <w:r w:rsidR="00DB61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creation and implementation </w:t>
                            </w:r>
                            <w:r w:rsidR="00DB61F4" w:rsidRPr="001C332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1C332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People Strategy</w:t>
                            </w:r>
                            <w:r w:rsidR="00AB5C72" w:rsidRPr="001C332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7A68" w:rsidRPr="001C332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for new</w:t>
                            </w:r>
                            <w:r w:rsidR="002E7A6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officer’s function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check in. </w:t>
                            </w:r>
                          </w:p>
                          <w:p w14:paraId="21C73356" w14:textId="77777777" w:rsidR="00C94091" w:rsidRPr="000E1116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720927D5" w14:textId="5585BA06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New Hire (NH)</w:t>
                            </w:r>
                            <w:r w:rsidR="00A56A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49FC0E" w14:textId="05959BF6" w:rsidR="00C94091" w:rsidRPr="002B21BB" w:rsidRDefault="00C50E85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Your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first 90</w:t>
                            </w:r>
                            <w:r w:rsidR="004277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409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focused on assimilation with the new role, team, and Wellstar. 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Our goal is to help </w:t>
                            </w:r>
                            <w:r w:rsidR="00994F77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you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learn about Wellstar’s culture and prepare you to be successful and productive. This is about you, so ask questions, dive in, and let us know what you need.</w:t>
                            </w:r>
                            <w:r w:rsidR="00A43F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7BBB71" w14:textId="47E41727" w:rsidR="00C94091" w:rsidRPr="00994F7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Action: </w:t>
                            </w:r>
                            <w:r w:rsidR="00596A05" w:rsidRPr="00596A0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Strategic Onboarding Plan and </w:t>
                            </w:r>
                            <w:r w:rsidRPr="00994F7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Detailed </w:t>
                            </w:r>
                            <w:r w:rsidR="001E4E6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 w:rsidRPr="00994F7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Schedule.</w:t>
                            </w:r>
                          </w:p>
                          <w:p w14:paraId="24D296A0" w14:textId="42866E77" w:rsidR="00C94091" w:rsidRPr="00994F77" w:rsidRDefault="00C94091" w:rsidP="00994F77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742172"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Review Onboarding Plan and </w:t>
                            </w:r>
                            <w:r w:rsidR="00742172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your Detailed Onboarding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Schedule with </w:t>
                            </w:r>
                            <w:r w:rsidR="00994F77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Leader</w:t>
                            </w:r>
                          </w:p>
                          <w:p w14:paraId="3DE930EC" w14:textId="77777777" w:rsidR="00C94091" w:rsidRPr="00994F77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Orientation</w:t>
                            </w:r>
                          </w:p>
                          <w:p w14:paraId="36069B70" w14:textId="3CC2D686" w:rsidR="00C94091" w:rsidRPr="00994F77" w:rsidRDefault="00C94091" w:rsidP="00E0133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30: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Learn and Assess</w:t>
                            </w:r>
                            <w:r w:rsidR="003845D6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385E7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learn about 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Wellstar’s</w:t>
                            </w:r>
                            <w:r w:rsidR="00A01E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strategy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systems, and processes.</w:t>
                            </w:r>
                          </w:p>
                          <w:p w14:paraId="3685D907" w14:textId="5596DDDD" w:rsidR="00C94091" w:rsidRDefault="00C94091" w:rsidP="00A3709C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60: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Demonstrate Insight</w:t>
                            </w:r>
                            <w:r w:rsidR="003046D1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what have you seen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what needs to change, 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identify 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opportunities for improvement</w:t>
                            </w:r>
                          </w:p>
                          <w:p w14:paraId="47E3A401" w14:textId="151A2521" w:rsidR="00C94091" w:rsidRPr="00487E55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Ownership &amp; Action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029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 w:rsidR="003E6E8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3E6E8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37029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ake action</w:t>
                            </w:r>
                            <w:proofErr w:type="gramEnd"/>
                            <w:r w:rsidR="000340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5DE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 make an impact.</w:t>
                            </w:r>
                          </w:p>
                          <w:p w14:paraId="3B46F8EF" w14:textId="77777777" w:rsidR="00C94091" w:rsidRPr="002B21BB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Support Person</w:t>
                            </w: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SP</w:t>
                            </w: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CC8B541" w14:textId="1B26FBCC" w:rsidR="00C94091" w:rsidRPr="002B21BB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Support Person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helps 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schedul</w:t>
                            </w:r>
                            <w:r w:rsidR="00F4716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key “Meet and Greet” meetings and coordinat</w:t>
                            </w:r>
                            <w:r w:rsidR="006A777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es 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 track</w:t>
                            </w:r>
                            <w:r w:rsidR="006A777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essential Wellstar technology, resources, and system access. They serve as a connector for key administrative questions and ensuring the new officer has necessary supplies and resources. </w:t>
                            </w:r>
                          </w:p>
                          <w:p w14:paraId="2ADE5395" w14:textId="77777777" w:rsidR="00C94091" w:rsidRPr="007177E3" w:rsidRDefault="00C94091" w:rsidP="00C9409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E395438" w14:textId="6A0228AA" w:rsidR="00315BE2" w:rsidRPr="004C266C" w:rsidRDefault="00C94091" w:rsidP="00A937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Action</w:t>
                            </w: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Page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ensure new hire has resources needed.</w:t>
                            </w:r>
                            <w:r w:rsidRPr="002B21B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C2E28" id="Text Box 14" o:spid="_x0000_s1028" type="#_x0000_t202" style="position:absolute;left:0;text-align:left;margin-left:-7.5pt;margin-top:24.2pt;width:385.5pt;height:663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" filled="f" stroked="f" strokeweight=".5pt">
                <v:textbox>
                  <w:txbxContent>
                    <w:p w14:paraId="0CEC7643" w14:textId="77777777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Direct Leader (DL)</w:t>
                      </w:r>
                    </w:p>
                    <w:p w14:paraId="66819897" w14:textId="63943883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hiring leader owns the onboarding process to ensure the new hire has the time, support, and resources to be successful from day one. </w:t>
                      </w:r>
                      <w:r w:rsidR="00790E0D"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It</w:t>
                      </w:r>
                      <w:r w:rsidR="00790E0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is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critical that</w:t>
                      </w:r>
                      <w:r w:rsidR="00A20D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the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hiring leader blocks time to ensure the new officer can focus on onboarding before assuming operational responsibilities.</w:t>
                      </w:r>
                    </w:p>
                    <w:p w14:paraId="14C7D829" w14:textId="77777777" w:rsidR="00C94091" w:rsidRPr="000E1116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51BC67AC" w14:textId="77777777" w:rsidR="00C94091" w:rsidRPr="004C266C" w:rsidRDefault="00C94091" w:rsidP="000E1116">
                      <w:pPr>
                        <w:spacing w:after="0"/>
                        <w:ind w:left="720" w:hanging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Action</w:t>
                      </w:r>
                      <w:r w:rsidRPr="007131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Refer to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Strategic Onboarding Plan (p.2) and Detailed </w:t>
                      </w:r>
                      <w:r w:rsidR="009B3CB6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Onboarding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Schedule</w:t>
                      </w:r>
                      <w:r w:rsidRPr="00994F7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.</w:t>
                      </w:r>
                    </w:p>
                    <w:p w14:paraId="43E215F7" w14:textId="7C07F2F8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Pre-Hire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Complete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Detailed</w:t>
                      </w:r>
                      <w:r w:rsidRPr="004C266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D511F8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Schedule</w:t>
                      </w:r>
                      <w:r w:rsidR="00B32526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B32526" w:rsidRPr="00B32526">
                        <w:rPr>
                          <w:rFonts w:ascii="Arial" w:hAnsi="Arial" w:cs="Arial"/>
                          <w:sz w:val="20"/>
                          <w:szCs w:val="20"/>
                        </w:rPr>
                        <w:t>&amp; share with New Hire.</w:t>
                      </w:r>
                    </w:p>
                    <w:p w14:paraId="18685929" w14:textId="77777777" w:rsidR="00C94091" w:rsidRPr="004C266C" w:rsidRDefault="00C94091" w:rsidP="00C94091">
                      <w:pPr>
                        <w:spacing w:after="0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Review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Onboarding Plan and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Schedule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with New Hire</w:t>
                      </w:r>
                    </w:p>
                    <w:p w14:paraId="76313742" w14:textId="02525436" w:rsidR="00C94091" w:rsidRPr="00F678A3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Build the foundation for Success by acclimating New Hire to Wellstar culture and team members. </w:t>
                      </w:r>
                    </w:p>
                    <w:p w14:paraId="5921D61D" w14:textId="0A50717B" w:rsidR="00C94091" w:rsidRPr="00661DF3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Week 2: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Schedule meeting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w/ key stakeholders, 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review 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updates </w:t>
                      </w:r>
                      <w:r w:rsidR="007177E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plans on key projects.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716E76" w14:textId="77777777" w:rsidR="00C94091" w:rsidRPr="004C266C" w:rsidRDefault="00C94091" w:rsidP="00C94091">
                      <w:pPr>
                        <w:tabs>
                          <w:tab w:val="left" w:pos="1620"/>
                        </w:tabs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 Days: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New Hire to accelerate learning and develop relationships. </w:t>
                      </w:r>
                    </w:p>
                    <w:p w14:paraId="41A77484" w14:textId="77777777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 Days: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Help New Hire identify quick wins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28E0D1BF" w14:textId="77777777" w:rsidR="00994F77" w:rsidRDefault="00C94091" w:rsidP="00C94091">
                      <w:pPr>
                        <w:spacing w:after="0" w:line="240" w:lineRule="auto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 Days: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New Hire’s </w:t>
                      </w:r>
                      <w:r w:rsidR="00A9449C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understanding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of strategic</w:t>
                      </w:r>
                      <w:r w:rsidR="00722EBE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plan and how to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22EBE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align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business </w:t>
                      </w:r>
                      <w:r w:rsidR="00F70377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initiatives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 culture</w:t>
                      </w:r>
                      <w:r w:rsidR="00722EBE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964E62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8568DC" w14:textId="77777777" w:rsidR="00C94091" w:rsidRPr="000E1116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4148190" w14:textId="77777777" w:rsidR="00C94091" w:rsidRPr="00D002B7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HR Leader (HR)</w:t>
                      </w:r>
                    </w:p>
                    <w:p w14:paraId="41BB2949" w14:textId="77777777" w:rsidR="00C94091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HR leader regularly checks in with the new officer to ensure executive assimilation is successful and provide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background on the team and key talent strengths/opportunities. HR leader also briefs new office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on history of trust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442BA34C" w14:textId="77777777" w:rsidR="00C94091" w:rsidRPr="000E1116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92462EA" w14:textId="77777777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Action</w:t>
                      </w:r>
                      <w:r w:rsidRPr="00E219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Refer to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Strategic Onboarding Plan </w:t>
                      </w:r>
                      <w:r w:rsidRPr="00487E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Detailed</w:t>
                      </w:r>
                      <w:r w:rsidRPr="004C266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1B2011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Schedule.</w:t>
                      </w:r>
                    </w:p>
                    <w:p w14:paraId="63F38FB6" w14:textId="77777777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Pre-Hire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Partner with Hiring Leader to c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omplete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Onboarding Plan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.</w:t>
                      </w:r>
                      <w:r w:rsidRPr="004C266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DD17C1" w14:textId="44CFB564" w:rsidR="00C94091" w:rsidRPr="00D002B7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Week 1: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Meet and Greet with New Hire</w:t>
                      </w:r>
                      <w:r w:rsidR="00773DD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9E50A66" w14:textId="32C503CE" w:rsidR="00C94091" w:rsidRPr="002C4492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Prepare for Team Acclimation</w:t>
                      </w:r>
                      <w:r w:rsidR="00D739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85F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E72D2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p. 5-6)</w:t>
                      </w:r>
                    </w:p>
                    <w:p w14:paraId="12CCC93E" w14:textId="77777777" w:rsidR="00C94091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60: </w:t>
                      </w:r>
                      <w:r w:rsidRPr="00487E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Revie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w key talent metrics and onboarding check in. </w:t>
                      </w:r>
                    </w:p>
                    <w:p w14:paraId="55510F5D" w14:textId="77777777" w:rsidR="00C94091" w:rsidRPr="00487E55" w:rsidRDefault="00C94091" w:rsidP="00994F77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Support the</w:t>
                      </w:r>
                      <w:r w:rsidR="00DB61F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creation and implementation </w:t>
                      </w:r>
                      <w:r w:rsidR="00DB61F4" w:rsidRPr="001C332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of </w:t>
                      </w:r>
                      <w:r w:rsidRPr="001C332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People Strategy</w:t>
                      </w:r>
                      <w:r w:rsidR="00AB5C72" w:rsidRPr="001C332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E7A68" w:rsidRPr="001C332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for new</w:t>
                      </w:r>
                      <w:r w:rsidR="002E7A6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officer’s function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and check in. </w:t>
                      </w:r>
                    </w:p>
                    <w:p w14:paraId="21C73356" w14:textId="77777777" w:rsidR="00C94091" w:rsidRPr="000E1116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720927D5" w14:textId="5585BA06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New Hire (NH)</w:t>
                      </w:r>
                      <w:r w:rsidR="00A56A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49FC0E" w14:textId="05959BF6" w:rsidR="00C94091" w:rsidRPr="002B21BB" w:rsidRDefault="00C50E85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Your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first 90</w:t>
                      </w:r>
                      <w:r w:rsidR="004277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9409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focused on assimilation with the new role, team, and Wellstar. 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Our goal is to help </w:t>
                      </w:r>
                      <w:r w:rsidR="00994F77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you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learn about Wellstar’s culture and prepare you to be successful and productive. This is about you, so ask questions, dive in, and let us know what you need.</w:t>
                      </w:r>
                      <w:r w:rsidR="00A43F9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7BBB71" w14:textId="47E41727" w:rsidR="00C94091" w:rsidRPr="00994F77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Action: </w:t>
                      </w:r>
                      <w:r w:rsidR="00596A05" w:rsidRPr="00596A0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Strategic Onboarding Plan and </w:t>
                      </w:r>
                      <w:r w:rsidRPr="00994F7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Detailed </w:t>
                      </w:r>
                      <w:r w:rsidR="001E4E6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 w:rsidRPr="00994F7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Schedule.</w:t>
                      </w:r>
                    </w:p>
                    <w:p w14:paraId="24D296A0" w14:textId="42866E77" w:rsidR="00C94091" w:rsidRPr="00994F77" w:rsidRDefault="00C94091" w:rsidP="00994F77">
                      <w:pPr>
                        <w:spacing w:after="0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Day </w:t>
                      </w:r>
                      <w:r w:rsidR="00742172"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Review Onboarding Plan and </w:t>
                      </w:r>
                      <w:r w:rsidR="00742172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your Detailed Onboarding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Schedule with </w:t>
                      </w:r>
                      <w:r w:rsidR="00994F77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your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Leader</w:t>
                      </w:r>
                    </w:p>
                    <w:p w14:paraId="3DE930EC" w14:textId="77777777" w:rsidR="00C94091" w:rsidRPr="00994F77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Orientation</w:t>
                      </w:r>
                    </w:p>
                    <w:p w14:paraId="36069B70" w14:textId="3CC2D686" w:rsidR="00C94091" w:rsidRPr="00994F77" w:rsidRDefault="00C94091" w:rsidP="00E0133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30: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Learn and Assess</w:t>
                      </w:r>
                      <w:r w:rsidR="003845D6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385E7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learn about 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Wellstar’s</w:t>
                      </w:r>
                      <w:r w:rsidR="00A01E4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strategy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systems, and processes.</w:t>
                      </w:r>
                    </w:p>
                    <w:p w14:paraId="3685D907" w14:textId="5596DDDD" w:rsidR="00C94091" w:rsidRDefault="00C94091" w:rsidP="00A3709C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60: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Demonstrate Insight</w:t>
                      </w:r>
                      <w:r w:rsidR="003046D1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– what have you seen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what needs to change, 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identify 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opportunities for improvement</w:t>
                      </w:r>
                    </w:p>
                    <w:p w14:paraId="47E3A401" w14:textId="151A2521" w:rsidR="00C94091" w:rsidRPr="00487E55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Ownership &amp; Action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7029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 w:rsidR="003E6E8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3E6E8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37029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ake action</w:t>
                      </w:r>
                      <w:proofErr w:type="gramEnd"/>
                      <w:r w:rsidR="000340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05DE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 make an impact.</w:t>
                      </w:r>
                    </w:p>
                    <w:p w14:paraId="3B46F8EF" w14:textId="77777777" w:rsidR="00C94091" w:rsidRPr="002B21BB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Support Person</w:t>
                      </w: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SP</w:t>
                      </w: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2CC8B541" w14:textId="1B26FBCC" w:rsidR="00C94091" w:rsidRPr="002B21BB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Support Person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helps 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schedul</w:t>
                      </w:r>
                      <w:r w:rsidR="00F4716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key “Meet and Greet” meetings and coordinat</w:t>
                      </w:r>
                      <w:r w:rsidR="006A777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es 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 track</w:t>
                      </w:r>
                      <w:r w:rsidR="006A777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essential Wellstar technology, resources, and system access. They serve as a connector for key administrative questions and ensuring the new officer has necessary supplies and resources. </w:t>
                      </w:r>
                    </w:p>
                    <w:p w14:paraId="2ADE5395" w14:textId="77777777" w:rsidR="00C94091" w:rsidRPr="007177E3" w:rsidRDefault="00C94091" w:rsidP="00C9409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E395438" w14:textId="6A0228AA" w:rsidR="00315BE2" w:rsidRPr="004C266C" w:rsidRDefault="00C94091" w:rsidP="00A937B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Action</w:t>
                      </w:r>
                      <w:r w:rsidRPr="004C266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: 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Page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 ensure new hire has resources needed.</w:t>
                      </w:r>
                      <w:r w:rsidRPr="002B21B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B922497" wp14:editId="20BB407C">
                <wp:simplePos x="0" y="0"/>
                <wp:positionH relativeFrom="margin">
                  <wp:align>left</wp:align>
                </wp:positionH>
                <wp:positionV relativeFrom="page">
                  <wp:posOffset>1461770</wp:posOffset>
                </wp:positionV>
                <wp:extent cx="2887980" cy="209550"/>
                <wp:effectExtent l="0" t="0" r="762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09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B9A1C8" w14:textId="6A6E06FE" w:rsidR="00315BE2" w:rsidRPr="003C3D04" w:rsidRDefault="00315BE2" w:rsidP="00CF507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Roles and Responsibilities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2497" id="officeArt object" o:spid="_x0000_s1029" type="#_x0000_t202" style="position:absolute;left:0;text-align:left;margin-left:0;margin-top:115.1pt;width:227.4pt;height:16.5pt;z-index: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14:paraId="05B9A1C8" w14:textId="6A6E06FE" w:rsidR="00315BE2" w:rsidRPr="003C3D04" w:rsidRDefault="00315BE2" w:rsidP="00CF507C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Roles and Responsibilities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291A" w:rsidRPr="0070725C">
        <w:rPr>
          <w:rFonts w:ascii="Arial" w:hAnsi="Arial" w:cs="Arial"/>
          <w:sz w:val="18"/>
          <w:szCs w:val="18"/>
        </w:rPr>
        <w:t xml:space="preserve"> </w:t>
      </w:r>
    </w:p>
    <w:p w14:paraId="2BE1FE28" w14:textId="2F697307" w:rsidR="0070725C" w:rsidRDefault="004C266C" w:rsidP="00E0281C">
      <w:pPr>
        <w:rPr>
          <w:rFonts w:ascii="Arial" w:hAnsi="Arial" w:cs="Arial"/>
          <w:sz w:val="18"/>
          <w:szCs w:val="18"/>
        </w:rPr>
      </w:pPr>
      <w:r w:rsidRPr="002B21B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8FA64B0" wp14:editId="5DD7F27B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287904" cy="7493634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4" cy="7493634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2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E9DB1" w14:textId="77777777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Mission </w:t>
                            </w:r>
                          </w:p>
                          <w:p w14:paraId="7477DF69" w14:textId="5D49973E" w:rsidR="002B21BB" w:rsidRPr="006E5B9E" w:rsidRDefault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enhance the health and well-being of every person we serve. </w:t>
                            </w:r>
                          </w:p>
                          <w:p w14:paraId="02F9CA5C" w14:textId="77777777" w:rsidR="006E5B9E" w:rsidRPr="006E5B9E" w:rsidRDefault="006E5B9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DDF9EAF" w14:textId="3CE0B2FD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Our Vision</w:t>
                            </w:r>
                          </w:p>
                          <w:p w14:paraId="05229C40" w14:textId="77777777" w:rsidR="002B21BB" w:rsidRPr="006E5B9E" w:rsidRDefault="002B21BB" w:rsidP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Deliver world-class healthcare to every person, every time.</w:t>
                            </w:r>
                          </w:p>
                          <w:p w14:paraId="133F7971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AEF313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Values </w:t>
                            </w:r>
                          </w:p>
                          <w:p w14:paraId="66AFDB9E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38933B0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serve with compassion.</w:t>
                            </w:r>
                          </w:p>
                          <w:p w14:paraId="4190A102" w14:textId="77777777" w:rsidR="006E5B9E" w:rsidRPr="006E5B9E" w:rsidRDefault="006E5B9E" w:rsidP="006E5B9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7D9ACC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pursue excellence.</w:t>
                            </w:r>
                          </w:p>
                          <w:p w14:paraId="41A8727B" w14:textId="77777777" w:rsidR="006E5B9E" w:rsidRPr="006E5B9E" w:rsidRDefault="006E5B9E" w:rsidP="006E5B9E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3CA183" w14:textId="77777777" w:rsidR="006E5B9E" w:rsidRP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 honor every voice. </w:t>
                            </w:r>
                          </w:p>
                          <w:p w14:paraId="0F0D0DB6" w14:textId="77777777" w:rsidR="006E5B9E" w:rsidRPr="002B21BB" w:rsidRDefault="006E5B9E" w:rsidP="006E5B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F5F15D" w14:textId="6E395918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1BE588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64B0" id="Text Box 2" o:spid="_x0000_s1030" type="#_x0000_t202" style="position:absolute;margin-left:128.95pt;margin-top:1.35pt;width:180.15pt;height:590.05pt;z-index:251658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" fillcolor="#7030a0" stroked="f">
                <v:fill opacity="19018f"/>
                <v:textbox>
                  <w:txbxContent>
                    <w:p w14:paraId="325E9DB1" w14:textId="77777777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Mission </w:t>
                      </w:r>
                    </w:p>
                    <w:p w14:paraId="7477DF69" w14:textId="5D49973E" w:rsidR="002B21BB" w:rsidRPr="006E5B9E" w:rsidRDefault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enhance the health and well-being of every person we serve. </w:t>
                      </w:r>
                    </w:p>
                    <w:p w14:paraId="02F9CA5C" w14:textId="77777777" w:rsidR="006E5B9E" w:rsidRPr="006E5B9E" w:rsidRDefault="006E5B9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DDF9EAF" w14:textId="3CE0B2FD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Our Vision</w:t>
                      </w:r>
                    </w:p>
                    <w:p w14:paraId="05229C40" w14:textId="77777777" w:rsidR="002B21BB" w:rsidRPr="006E5B9E" w:rsidRDefault="002B21BB" w:rsidP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Deliver world-class healthcare to every person, every time.</w:t>
                      </w:r>
                    </w:p>
                    <w:p w14:paraId="133F7971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4AEF313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Values </w:t>
                      </w:r>
                    </w:p>
                    <w:p w14:paraId="66AFDB9E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038933B0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serve with compassion.</w:t>
                      </w:r>
                    </w:p>
                    <w:p w14:paraId="4190A102" w14:textId="77777777" w:rsidR="006E5B9E" w:rsidRPr="006E5B9E" w:rsidRDefault="006E5B9E" w:rsidP="006E5B9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47D9ACC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pursue excellence.</w:t>
                      </w:r>
                    </w:p>
                    <w:p w14:paraId="41A8727B" w14:textId="77777777" w:rsidR="006E5B9E" w:rsidRPr="006E5B9E" w:rsidRDefault="006E5B9E" w:rsidP="006E5B9E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63CA183" w14:textId="77777777" w:rsidR="006E5B9E" w:rsidRP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 honor every voice. </w:t>
                      </w:r>
                    </w:p>
                    <w:p w14:paraId="0F0D0DB6" w14:textId="77777777" w:rsidR="006E5B9E" w:rsidRPr="002B21BB" w:rsidRDefault="006E5B9E" w:rsidP="006E5B9E">
                      <w:pPr>
                        <w:rPr>
                          <w:rFonts w:ascii="Arial" w:hAnsi="Arial" w:cs="Arial"/>
                        </w:rPr>
                      </w:pPr>
                    </w:p>
                    <w:p w14:paraId="58F5F15D" w14:textId="6E395918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91BE588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F06584" w14:textId="2453ABA2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E39D597" w14:textId="737E62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001992E" w14:textId="15859752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B6157" w14:textId="1253483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C967782" w14:textId="5BACC4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70B2413" w14:textId="04F03CC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348856D" w14:textId="6250CFE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2B93B86" w14:textId="4B3F1911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2277A5A" w14:textId="2D6B6B6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B32D8B" w14:textId="452EB70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FE0B922" w14:textId="7534252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12C78BE" w14:textId="4CC42B8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12FF0DE" w14:textId="0016C42E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369975" w14:textId="48DAD839" w:rsidR="004B57CC" w:rsidRPr="004B57CC" w:rsidRDefault="006E5B9E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7" behindDoc="0" locked="0" layoutInCell="1" allowOverlap="1" wp14:anchorId="476BF59A" wp14:editId="734F3AD4">
            <wp:simplePos x="0" y="0"/>
            <wp:positionH relativeFrom="column">
              <wp:posOffset>5160645</wp:posOffset>
            </wp:positionH>
            <wp:positionV relativeFrom="paragraph">
              <wp:posOffset>12700</wp:posOffset>
            </wp:positionV>
            <wp:extent cx="454660" cy="473710"/>
            <wp:effectExtent l="0" t="0" r="2540" b="2540"/>
            <wp:wrapNone/>
            <wp:docPr id="107374205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B0C2616-3EB2-40B8-BBE1-A893CE236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B0C2616-3EB2-40B8-BBE1-A893CE236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18D5" w14:textId="2BED4773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78431" w14:textId="6748C9C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5C01C3" w14:textId="6E72BB80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8" behindDoc="0" locked="0" layoutInCell="1" allowOverlap="1" wp14:anchorId="4F3179C7" wp14:editId="6B54E8ED">
            <wp:simplePos x="0" y="0"/>
            <wp:positionH relativeFrom="column">
              <wp:posOffset>5114290</wp:posOffset>
            </wp:positionH>
            <wp:positionV relativeFrom="paragraph">
              <wp:posOffset>8890</wp:posOffset>
            </wp:positionV>
            <wp:extent cx="485775" cy="545465"/>
            <wp:effectExtent l="0" t="0" r="0" b="698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CC34707-5B21-448E-BA20-0124BC984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CC34707-5B21-448E-BA20-0124BC984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D35C1" w14:textId="18130929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21A8FB50" w14:textId="1F6AE2EA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3AFD893" w14:textId="702E2BA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7B7B2FBB" w14:textId="54E99B57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9" behindDoc="0" locked="0" layoutInCell="1" allowOverlap="1" wp14:anchorId="12E3ED7C" wp14:editId="4C79015A">
            <wp:simplePos x="0" y="0"/>
            <wp:positionH relativeFrom="column">
              <wp:posOffset>5142865</wp:posOffset>
            </wp:positionH>
            <wp:positionV relativeFrom="paragraph">
              <wp:posOffset>14605</wp:posOffset>
            </wp:positionV>
            <wp:extent cx="533400" cy="368922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34DE69C-0B9C-453A-A40E-5D4272A79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34DE69C-0B9C-453A-A40E-5D4272A793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68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C65BE" w14:textId="3712523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6BE295" w14:textId="17E98D6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63A48970" w14:textId="5A818E2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CBD58BC" w14:textId="073DAFF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09F4BFC" w14:textId="7BC9766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BD3386C" w14:textId="488B94D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EA4A09" w14:textId="2ADAFE1E" w:rsid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FCD109E" w14:textId="1D18B01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DAE5DFF" w14:textId="1F469A34" w:rsidR="00383A9C" w:rsidRDefault="004B57CC" w:rsidP="004B57CC">
      <w:pPr>
        <w:tabs>
          <w:tab w:val="left" w:pos="48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2A1247C4" w14:textId="363DF86C" w:rsidR="00203A5C" w:rsidRDefault="00E219E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0CFCA15" w14:textId="77777777" w:rsidR="001A3739" w:rsidRDefault="001A3739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4DA36D04" w14:textId="3C609251" w:rsidR="009D60D7" w:rsidRDefault="00B96BC4" w:rsidP="001A3739">
      <w:pPr>
        <w:jc w:val="center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B96BC4">
        <w:rPr>
          <w:rFonts w:ascii="Arial" w:hAnsi="Arial" w:cs="Arial"/>
          <w:b/>
          <w:bCs/>
          <w:noProof/>
          <w:color w:val="7030A0"/>
          <w:sz w:val="28"/>
          <w:szCs w:val="28"/>
        </w:rPr>
        <w:t>Strategic Onboarding Plan</w:t>
      </w:r>
    </w:p>
    <w:p w14:paraId="605DF344" w14:textId="20D786F7" w:rsidR="00C11E8C" w:rsidRPr="00B96BC4" w:rsidRDefault="00F87EAA" w:rsidP="001A3739">
      <w:pPr>
        <w:jc w:val="center"/>
        <w:rPr>
          <w:rFonts w:ascii="Arial" w:hAnsi="Arial" w:cs="Arial"/>
          <w:b/>
          <w:bCs/>
          <w:noProof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2F3D7F9C" wp14:editId="54506E99">
            <wp:extent cx="7157165" cy="4263390"/>
            <wp:effectExtent l="0" t="0" r="571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837" cy="426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A1D72" w14:textId="4C5C960D" w:rsidR="009D60D7" w:rsidRDefault="009D60D7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5673C5CE" w14:textId="77777777" w:rsidR="009D60D7" w:rsidRDefault="009D60D7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7A70F4F5" w14:textId="0BA86693" w:rsidR="001A3739" w:rsidRDefault="001A3739" w:rsidP="001A3739">
      <w:pPr>
        <w:jc w:val="center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br w:type="page"/>
      </w:r>
    </w:p>
    <w:p w14:paraId="19BCCE27" w14:textId="564B9590" w:rsidR="00203A5C" w:rsidRDefault="00E20A4E">
      <w:pPr>
        <w:rPr>
          <w:rFonts w:ascii="Arial" w:hAnsi="Arial" w:cs="Arial"/>
          <w:sz w:val="18"/>
          <w:szCs w:val="18"/>
        </w:rPr>
      </w:pPr>
      <w:r w:rsidRPr="00203A5C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70DD7AA" wp14:editId="61FA2DA3">
                <wp:simplePos x="0" y="0"/>
                <wp:positionH relativeFrom="column">
                  <wp:posOffset>7814945</wp:posOffset>
                </wp:positionH>
                <wp:positionV relativeFrom="paragraph">
                  <wp:posOffset>1231265</wp:posOffset>
                </wp:positionV>
                <wp:extent cx="3886835" cy="279400"/>
                <wp:effectExtent l="0" t="0" r="0" b="0"/>
                <wp:wrapNone/>
                <wp:docPr id="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6A7BC6" w14:textId="77777777" w:rsidR="00203A5C" w:rsidRDefault="00203A5C" w:rsidP="00203A5C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</w:rPr>
                              <w:t>Direct Leader (DL), New Hire (NH), HR Leader (HR)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DD7AA" id="TextBox 4" o:spid="_x0000_s1031" type="#_x0000_t202" style="position:absolute;margin-left:615.35pt;margin-top:96.95pt;width:306.05pt;height:22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" filled="f" stroked="f">
                <v:textbox style="mso-fit-shape-to-text:t">
                  <w:txbxContent>
                    <w:p w14:paraId="616A7BC6" w14:textId="77777777" w:rsidR="00203A5C" w:rsidRDefault="00203A5C" w:rsidP="00203A5C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</w:rPr>
                        <w:t>Direct Leader (DL), New Hire (NH), HR Leader (HR)</w:t>
                      </w:r>
                    </w:p>
                  </w:txbxContent>
                </v:textbox>
              </v:shape>
            </w:pict>
          </mc:Fallback>
        </mc:AlternateContent>
      </w:r>
      <w:r w:rsidR="00203A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7E0CF44" wp14:editId="78C18055">
                <wp:simplePos x="0" y="0"/>
                <wp:positionH relativeFrom="margin">
                  <wp:posOffset>3774440</wp:posOffset>
                </wp:positionH>
                <wp:positionV relativeFrom="paragraph">
                  <wp:posOffset>-165100</wp:posOffset>
                </wp:positionV>
                <wp:extent cx="3476531" cy="8191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531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4ACE0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7B18D826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Hiring Leader Title &amp; Email</w:t>
                            </w:r>
                          </w:p>
                          <w:p w14:paraId="032934A7" w14:textId="0EA581F1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Key Contact Info for hiring leader &amp; </w:t>
                            </w:r>
                            <w:r w:rsidR="00801A8A">
                              <w:rPr>
                                <w:rFonts w:ascii="Arial" w:hAnsi="Arial" w:cs="Arial"/>
                              </w:rPr>
                              <w:t>support person</w:t>
                            </w:r>
                          </w:p>
                          <w:p w14:paraId="5ED58E1C" w14:textId="77777777" w:rsidR="00315BE2" w:rsidRPr="00C0530E" w:rsidRDefault="00315BE2" w:rsidP="001C2A8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CF44" id="Text Box 15" o:spid="_x0000_s1032" type="#_x0000_t202" style="position:absolute;margin-left:297.2pt;margin-top:-13pt;width:273.75pt;height:64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" filled="f" stroked="f" strokeweight=".5pt">
                <v:textbox>
                  <w:txbxContent>
                    <w:p w14:paraId="3474ACE0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7B18D826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Hiring Leader Title &amp; Email</w:t>
                      </w:r>
                    </w:p>
                    <w:p w14:paraId="032934A7" w14:textId="0EA581F1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Key Contact Info for hiring leader &amp; </w:t>
                      </w:r>
                      <w:r w:rsidR="00801A8A">
                        <w:rPr>
                          <w:rFonts w:ascii="Arial" w:hAnsi="Arial" w:cs="Arial"/>
                        </w:rPr>
                        <w:t>support person</w:t>
                      </w:r>
                    </w:p>
                    <w:p w14:paraId="5ED58E1C" w14:textId="77777777" w:rsidR="00315BE2" w:rsidRPr="00C0530E" w:rsidRDefault="00315BE2" w:rsidP="001C2A8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A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50D5CD" wp14:editId="53F02DEC">
                <wp:simplePos x="0" y="0"/>
                <wp:positionH relativeFrom="margin">
                  <wp:align>left</wp:align>
                </wp:positionH>
                <wp:positionV relativeFrom="paragraph">
                  <wp:posOffset>-160020</wp:posOffset>
                </wp:positionV>
                <wp:extent cx="3269411" cy="6191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411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08078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Officer Name</w:t>
                            </w:r>
                          </w:p>
                          <w:p w14:paraId="177D2914" w14:textId="77777777" w:rsidR="00315BE2" w:rsidRPr="003C3D04" w:rsidRDefault="00315BE2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Officer Title &amp; Employee ID</w:t>
                            </w:r>
                          </w:p>
                          <w:p w14:paraId="379DA18F" w14:textId="77777777" w:rsidR="00315BE2" w:rsidRPr="003C3D04" w:rsidRDefault="00D36980" w:rsidP="001C2A8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7" w:history="1">
                              <w:r w:rsidR="00315BE2" w:rsidRPr="003C3D04">
                                <w:rPr>
                                  <w:rStyle w:val="Hyperlink"/>
                                  <w:rFonts w:ascii="Arial" w:hAnsi="Arial" w:cs="Arial"/>
                                </w:rPr>
                                <w:t>Officer.Name@wellstar.org</w:t>
                              </w:r>
                            </w:hyperlink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(123)456-7890</w:t>
                            </w:r>
                          </w:p>
                          <w:p w14:paraId="354BB4C1" w14:textId="77777777" w:rsidR="00315BE2" w:rsidRPr="00C0530E" w:rsidRDefault="00315BE2" w:rsidP="001C2A8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D5CD" id="Text Box 13" o:spid="_x0000_s1033" type="#_x0000_t202" style="position:absolute;margin-left:0;margin-top:-12.6pt;width:257.45pt;height:48.75pt;z-index:2516582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" filled="f" stroked="f" strokeweight=".5pt">
                <v:textbox>
                  <w:txbxContent>
                    <w:p w14:paraId="1AF08078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Officer Name</w:t>
                      </w:r>
                    </w:p>
                    <w:p w14:paraId="177D2914" w14:textId="77777777" w:rsidR="00315BE2" w:rsidRPr="003C3D04" w:rsidRDefault="00315BE2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Officer Title &amp; Employee ID</w:t>
                      </w:r>
                    </w:p>
                    <w:p w14:paraId="379DA18F" w14:textId="77777777" w:rsidR="00315BE2" w:rsidRPr="003C3D04" w:rsidRDefault="00D36980" w:rsidP="001C2A8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8" w:history="1">
                        <w:r w:rsidR="00315BE2" w:rsidRPr="003C3D04">
                          <w:rPr>
                            <w:rStyle w:val="Hyperlink"/>
                            <w:rFonts w:ascii="Arial" w:hAnsi="Arial" w:cs="Arial"/>
                          </w:rPr>
                          <w:t>Officer.Name@wellstar.org</w:t>
                        </w:r>
                      </w:hyperlink>
                      <w:r w:rsidR="00315BE2" w:rsidRPr="003C3D04">
                        <w:rPr>
                          <w:rFonts w:ascii="Arial" w:hAnsi="Arial" w:cs="Arial"/>
                        </w:rPr>
                        <w:t xml:space="preserve"> (123)456-7890</w:t>
                      </w:r>
                    </w:p>
                    <w:p w14:paraId="354BB4C1" w14:textId="77777777" w:rsidR="00315BE2" w:rsidRPr="00C0530E" w:rsidRDefault="00315BE2" w:rsidP="001C2A8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765C1F" w14:textId="4A34E335" w:rsidR="00203A5C" w:rsidRDefault="00203A5C">
      <w:pPr>
        <w:rPr>
          <w:rFonts w:ascii="Arial" w:hAnsi="Arial" w:cs="Arial"/>
          <w:sz w:val="18"/>
          <w:szCs w:val="18"/>
        </w:rPr>
      </w:pPr>
    </w:p>
    <w:p w14:paraId="4F2ABC0D" w14:textId="79157DB3" w:rsidR="00203A5C" w:rsidRDefault="00203A5C">
      <w:pPr>
        <w:rPr>
          <w:rFonts w:ascii="Arial" w:hAnsi="Arial" w:cs="Arial"/>
          <w:sz w:val="18"/>
          <w:szCs w:val="18"/>
        </w:rPr>
      </w:pPr>
    </w:p>
    <w:p w14:paraId="5A237D0A" w14:textId="76CB4DBA" w:rsidR="00383A9C" w:rsidRDefault="00203A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4AC03E" wp14:editId="2BD3263D">
                <wp:simplePos x="0" y="0"/>
                <wp:positionH relativeFrom="margin">
                  <wp:align>right</wp:align>
                </wp:positionH>
                <wp:positionV relativeFrom="paragraph">
                  <wp:posOffset>220346</wp:posOffset>
                </wp:positionV>
                <wp:extent cx="3431540" cy="3057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4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32D12" w14:textId="79B59AFB" w:rsidR="00315BE2" w:rsidRPr="00DC09AA" w:rsidRDefault="00315B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New officers should get to know critical stakeholders, who they are, what they and their function do, and how the new hire will interact with that function. </w:t>
                            </w:r>
                            <w:r w:rsidR="00D1059B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Below are a few key areas. Refer to your </w:t>
                            </w:r>
                            <w:r w:rsidR="00D1059B" w:rsidRPr="00DC09AA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Detailed Onboarding Schedule</w:t>
                            </w:r>
                            <w:r w:rsidR="00D1059B" w:rsidRPr="00DC09AA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059B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determine when you might meet with each function. </w:t>
                            </w:r>
                          </w:p>
                          <w:p w14:paraId="24874D13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Department / Function Introductions</w:t>
                            </w:r>
                          </w:p>
                          <w:p w14:paraId="75A49423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Operational Leaders / Direct Reports</w:t>
                            </w:r>
                          </w:p>
                          <w:p w14:paraId="45D3F26F" w14:textId="77777777" w:rsidR="003D123F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Physician Partners</w:t>
                            </w:r>
                          </w:p>
                          <w:p w14:paraId="6F085F91" w14:textId="77777777" w:rsidR="003D123F" w:rsidRPr="00DC09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Data Analytics</w:t>
                            </w:r>
                          </w:p>
                          <w:p w14:paraId="2F473650" w14:textId="483FB238" w:rsidR="003D123F" w:rsidRPr="00DC09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Compliance</w:t>
                            </w:r>
                            <w:r w:rsidR="008A1C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(system &amp; site)</w:t>
                            </w:r>
                          </w:p>
                          <w:p w14:paraId="59FB5F9F" w14:textId="7E20C47E" w:rsidR="003D123F" w:rsidRPr="00F87E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Legal</w:t>
                            </w:r>
                            <w:r w:rsidR="008A1C93"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(System)</w:t>
                            </w:r>
                          </w:p>
                          <w:p w14:paraId="1B903852" w14:textId="25D1538E" w:rsidR="003D123F" w:rsidRPr="00F87EAA" w:rsidRDefault="003D123F" w:rsidP="003D123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Finance</w:t>
                            </w:r>
                            <w:r w:rsidR="008A1C93"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(System &amp; Site) </w:t>
                            </w:r>
                          </w:p>
                          <w:p w14:paraId="06CD684D" w14:textId="77777777" w:rsidR="00315BE2" w:rsidRPr="00F87E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7E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Marketing</w:t>
                            </w:r>
                          </w:p>
                          <w:p w14:paraId="11270288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Purchasing</w:t>
                            </w:r>
                          </w:p>
                          <w:p w14:paraId="2098C37F" w14:textId="77777777" w:rsidR="00315BE2" w:rsidRPr="00DC09AA" w:rsidRDefault="00315BE2" w:rsidP="006346D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HR </w:t>
                            </w:r>
                          </w:p>
                          <w:p w14:paraId="0B542C40" w14:textId="3FF5B5E9" w:rsidR="00315BE2" w:rsidRPr="00DC09AA" w:rsidRDefault="00AC6269" w:rsidP="00315B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Talent Management / </w:t>
                            </w:r>
                            <w:r w:rsidR="00315BE2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Organizational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C03E" id="Text Box 12" o:spid="_x0000_s1034" type="#_x0000_t202" style="position:absolute;margin-left:219pt;margin-top:17.35pt;width:270.2pt;height:240.7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" filled="f" stroked="f" strokeweight=".5pt">
                <v:textbox>
                  <w:txbxContent>
                    <w:p w14:paraId="16132D12" w14:textId="79B59AFB" w:rsidR="00315BE2" w:rsidRPr="00DC09AA" w:rsidRDefault="00315B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New officers should get to know critical stakeholders, who they are, what they and their function do, and how the new hire will interact with that function. </w:t>
                      </w:r>
                      <w:r w:rsidR="00D1059B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Below are a few key areas. Refer to your </w:t>
                      </w:r>
                      <w:r w:rsidR="00D1059B" w:rsidRPr="00DC09AA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Detailed Onboarding Schedule</w:t>
                      </w:r>
                      <w:r w:rsidR="00D1059B" w:rsidRPr="00DC09AA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D1059B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to determine when you might meet with each function. </w:t>
                      </w:r>
                    </w:p>
                    <w:p w14:paraId="24874D13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Department / Function Introductions</w:t>
                      </w:r>
                    </w:p>
                    <w:p w14:paraId="75A49423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Operational Leaders / Direct Reports</w:t>
                      </w:r>
                    </w:p>
                    <w:p w14:paraId="45D3F26F" w14:textId="77777777" w:rsidR="003D123F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Physician Partners</w:t>
                      </w:r>
                    </w:p>
                    <w:p w14:paraId="6F085F91" w14:textId="77777777" w:rsidR="003D123F" w:rsidRPr="00DC09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Data Analytics</w:t>
                      </w:r>
                    </w:p>
                    <w:p w14:paraId="2F473650" w14:textId="483FB238" w:rsidR="003D123F" w:rsidRPr="00DC09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Compliance</w:t>
                      </w:r>
                      <w:r w:rsidR="008A1C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(system &amp; site)</w:t>
                      </w:r>
                    </w:p>
                    <w:p w14:paraId="59FB5F9F" w14:textId="7E20C47E" w:rsidR="003D123F" w:rsidRPr="00F87E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Legal</w:t>
                      </w:r>
                      <w:r w:rsidR="008A1C93"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(System)</w:t>
                      </w:r>
                    </w:p>
                    <w:p w14:paraId="1B903852" w14:textId="25D1538E" w:rsidR="003D123F" w:rsidRPr="00F87EAA" w:rsidRDefault="003D123F" w:rsidP="003D123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Finance</w:t>
                      </w:r>
                      <w:r w:rsidR="008A1C93"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(System &amp; Site) </w:t>
                      </w:r>
                    </w:p>
                    <w:p w14:paraId="06CD684D" w14:textId="77777777" w:rsidR="00315BE2" w:rsidRPr="00F87E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87E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Marketing</w:t>
                      </w:r>
                    </w:p>
                    <w:p w14:paraId="11270288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Purchasing</w:t>
                      </w:r>
                    </w:p>
                    <w:p w14:paraId="2098C37F" w14:textId="77777777" w:rsidR="00315BE2" w:rsidRPr="00DC09AA" w:rsidRDefault="00315BE2" w:rsidP="006346D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HR </w:t>
                      </w:r>
                    </w:p>
                    <w:p w14:paraId="0B542C40" w14:textId="3FF5B5E9" w:rsidR="00315BE2" w:rsidRPr="00DC09AA" w:rsidRDefault="00AC6269" w:rsidP="00315B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Talent Management / </w:t>
                      </w:r>
                      <w:r w:rsidR="00315BE2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Organizational Learning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420A12" w14:textId="4B31C8EC" w:rsidR="001C2A8E" w:rsidRPr="0070725C" w:rsidRDefault="00203A5C" w:rsidP="001C2A8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0F1F365" wp14:editId="4FF5DF59">
                <wp:simplePos x="0" y="0"/>
                <wp:positionH relativeFrom="margin">
                  <wp:align>left</wp:align>
                </wp:positionH>
                <wp:positionV relativeFrom="paragraph">
                  <wp:posOffset>5716</wp:posOffset>
                </wp:positionV>
                <wp:extent cx="3228975" cy="59626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10">
                        <w:txbxContent>
                          <w:p w14:paraId="7898F863" w14:textId="1AB31A29" w:rsidR="00D1059B" w:rsidRPr="00C304DC" w:rsidRDefault="006858E0" w:rsidP="006858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04D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Set up for logistics and tactics</w:t>
                            </w:r>
                            <w:r w:rsidR="00D90A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2B067D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Employee ID</w:t>
                            </w:r>
                          </w:p>
                          <w:p w14:paraId="148D30ED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Workspace and keys</w:t>
                            </w:r>
                          </w:p>
                          <w:p w14:paraId="079AAAF3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Computer</w:t>
                            </w:r>
                          </w:p>
                          <w:p w14:paraId="539CDE41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Cell </w:t>
                            </w: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4407435F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Business Cards</w:t>
                            </w:r>
                          </w:p>
                          <w:p w14:paraId="65B07298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VPN Access</w:t>
                            </w:r>
                          </w:p>
                          <w:p w14:paraId="3D291E51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Relevant System Access </w:t>
                            </w:r>
                          </w:p>
                          <w:p w14:paraId="6D7CCEE2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Lawson</w:t>
                            </w:r>
                          </w:p>
                          <w:p w14:paraId="68199C8D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Strata</w:t>
                            </w:r>
                          </w:p>
                          <w:p w14:paraId="3997AF28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SuccessFactors</w:t>
                            </w:r>
                          </w:p>
                          <w:p w14:paraId="2C77560A" w14:textId="327D4B7E" w:rsidR="004B3314" w:rsidRPr="0035258C" w:rsidRDefault="004B3314" w:rsidP="004B3314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Dashboards </w:t>
                            </w:r>
                            <w:r w:rsidR="00DC6DE8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Distribution Lists)</w:t>
                            </w:r>
                          </w:p>
                          <w:p w14:paraId="12A4B5FD" w14:textId="41D950FD" w:rsidR="001E2FC0" w:rsidRPr="0035258C" w:rsidRDefault="001E2FC0" w:rsidP="007156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990"/>
                              </w:tabs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Access to Shared Drives</w:t>
                            </w:r>
                            <w:r w:rsidR="00440E44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&amp; Share</w:t>
                            </w:r>
                            <w:r w:rsidR="0035258C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="00440E44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oint</w:t>
                            </w:r>
                          </w:p>
                          <w:p w14:paraId="0B275485" w14:textId="4E9B8687" w:rsidR="00315BE2" w:rsidRPr="00DC09AA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Etc</w:t>
                            </w:r>
                            <w:r w:rsidR="004707E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... </w:t>
                            </w:r>
                          </w:p>
                          <w:p w14:paraId="7EE234A0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Facility Tour </w:t>
                            </w:r>
                          </w:p>
                          <w:p w14:paraId="4709D4D0" w14:textId="0F170BE5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Conference Room </w:t>
                            </w:r>
                            <w:r w:rsidR="004B3314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Location</w:t>
                            </w:r>
                            <w:r w:rsidR="00CF025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F35FE9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Local contacts, Security, EVS, etc.</w:t>
                            </w:r>
                          </w:p>
                          <w:p w14:paraId="357598B7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Printing</w:t>
                            </w:r>
                          </w:p>
                          <w:p w14:paraId="7B70697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Mailbox</w:t>
                            </w:r>
                          </w:p>
                          <w:p w14:paraId="228BC56A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Office supplies</w:t>
                            </w:r>
                          </w:p>
                          <w:p w14:paraId="0682986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Brand Resource Center </w:t>
                            </w:r>
                          </w:p>
                          <w:p w14:paraId="1A948D11" w14:textId="09EA8F28" w:rsidR="00315BE2" w:rsidRDefault="00315BE2" w:rsidP="004B33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New Leader Orientation (NLO)</w:t>
                            </w:r>
                          </w:p>
                          <w:p w14:paraId="330F1478" w14:textId="6CBB5180" w:rsidR="00A3138B" w:rsidRDefault="00A3138B" w:rsidP="004B331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Shared Drives</w:t>
                            </w:r>
                          </w:p>
                          <w:p w14:paraId="52811D1C" w14:textId="2F0B0796" w:rsidR="00315BE2" w:rsidRPr="00C304DC" w:rsidRDefault="00315BE2" w:rsidP="00C30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F365" id="Text Box 25" o:spid="_x0000_s1035" type="#_x0000_t202" style="position:absolute;margin-left:0;margin-top:.45pt;width:254.25pt;height:469.5pt;z-index:2516582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" filled="f" stroked="f" strokeweight=".5pt">
                <v:textbox style="mso-next-textbox:#Text Box 24">
                  <w:txbxContent>
                    <w:p w14:paraId="7898F863" w14:textId="1AB31A29" w:rsidR="00D1059B" w:rsidRPr="00C304DC" w:rsidRDefault="006858E0" w:rsidP="006858E0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304D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Set up for logistics and tactics</w:t>
                      </w:r>
                      <w:r w:rsidR="00D90A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12B067D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Employee ID</w:t>
                      </w:r>
                    </w:p>
                    <w:p w14:paraId="148D30ED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Workspace and keys</w:t>
                      </w:r>
                    </w:p>
                    <w:p w14:paraId="079AAAF3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Computer</w:t>
                      </w:r>
                    </w:p>
                    <w:p w14:paraId="539CDE41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Cell </w:t>
                      </w: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Phone</w:t>
                      </w:r>
                    </w:p>
                    <w:p w14:paraId="4407435F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Business Cards</w:t>
                      </w:r>
                    </w:p>
                    <w:p w14:paraId="65B07298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VPN Access</w:t>
                      </w:r>
                    </w:p>
                    <w:p w14:paraId="3D291E51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Relevant System Access </w:t>
                      </w:r>
                    </w:p>
                    <w:p w14:paraId="6D7CCEE2" w14:textId="77777777" w:rsidR="00315BE2" w:rsidRPr="0035258C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Lawson</w:t>
                      </w:r>
                    </w:p>
                    <w:p w14:paraId="68199C8D" w14:textId="77777777" w:rsidR="00315BE2" w:rsidRPr="0035258C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Strata</w:t>
                      </w:r>
                    </w:p>
                    <w:p w14:paraId="3997AF28" w14:textId="77777777" w:rsidR="00315BE2" w:rsidRPr="0035258C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SuccessFactors</w:t>
                      </w:r>
                    </w:p>
                    <w:p w14:paraId="2C77560A" w14:textId="327D4B7E" w:rsidR="004B3314" w:rsidRPr="0035258C" w:rsidRDefault="004B3314" w:rsidP="004B3314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Dashboards </w:t>
                      </w:r>
                      <w:r w:rsidR="00DC6DE8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Distribution Lists)</w:t>
                      </w:r>
                    </w:p>
                    <w:p w14:paraId="12A4B5FD" w14:textId="41D950FD" w:rsidR="001E2FC0" w:rsidRPr="0035258C" w:rsidRDefault="001E2FC0" w:rsidP="007156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990"/>
                        </w:tabs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Access to Shared Drives</w:t>
                      </w:r>
                      <w:r w:rsidR="00440E44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&amp; Share</w:t>
                      </w:r>
                      <w:r w:rsidR="0035258C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r w:rsidR="00440E44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oint</w:t>
                      </w:r>
                    </w:p>
                    <w:p w14:paraId="0B275485" w14:textId="4E9B8687" w:rsidR="00315BE2" w:rsidRPr="00DC09AA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Etc</w:t>
                      </w:r>
                      <w:r w:rsidR="004707E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... </w:t>
                      </w:r>
                    </w:p>
                    <w:p w14:paraId="7EE234A0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Facility Tour </w:t>
                      </w:r>
                    </w:p>
                    <w:p w14:paraId="4709D4D0" w14:textId="0F170BE5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Conference Room </w:t>
                      </w:r>
                      <w:r w:rsidR="004B3314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Location</w:t>
                      </w:r>
                      <w:r w:rsidR="00CF025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</w:p>
                    <w:p w14:paraId="5F35FE9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Local contacts, Security, EVS, etc.</w:t>
                      </w:r>
                    </w:p>
                    <w:p w14:paraId="357598B7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Printing</w:t>
                      </w:r>
                    </w:p>
                    <w:p w14:paraId="7B70697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Mailbox</w:t>
                      </w:r>
                    </w:p>
                    <w:p w14:paraId="228BC56A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Office supplies</w:t>
                      </w:r>
                    </w:p>
                    <w:p w14:paraId="0682986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Brand Resource Center </w:t>
                      </w:r>
                    </w:p>
                    <w:p w14:paraId="1A948D11" w14:textId="09EA8F28" w:rsidR="00315BE2" w:rsidRDefault="00315BE2" w:rsidP="004B33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New Leader Orientation (NLO)</w:t>
                      </w:r>
                    </w:p>
                    <w:p w14:paraId="330F1478" w14:textId="6CBB5180" w:rsidR="00A3138B" w:rsidRDefault="00A3138B" w:rsidP="004B33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Shared Drives</w:t>
                      </w:r>
                    </w:p>
                    <w:p w14:paraId="52811D1C" w14:textId="2F0B0796" w:rsidR="00315BE2" w:rsidRPr="00C304DC" w:rsidRDefault="00315BE2" w:rsidP="00C30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A8E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5ADE264D" wp14:editId="17703377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F2728" id="officeArt object" o:spid="_x0000_s1026" style="position:absolute;margin-left:12.75pt;margin-top:69.7pt;width:614.9pt;height:45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6730764" wp14:editId="45EF52C8">
                <wp:simplePos x="0" y="0"/>
                <wp:positionH relativeFrom="margin">
                  <wp:posOffset>3333750</wp:posOffset>
                </wp:positionH>
                <wp:positionV relativeFrom="paragraph">
                  <wp:posOffset>-255270</wp:posOffset>
                </wp:positionV>
                <wp:extent cx="4040372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2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D9B54" w14:textId="77777777" w:rsidR="00315BE2" w:rsidRPr="00327D33" w:rsidRDefault="00315BE2" w:rsidP="001C2A8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0764" id="Text Box 20" o:spid="_x0000_s1036" type="#_x0000_t202" style="position:absolute;margin-left:262.5pt;margin-top:-20.1pt;width:318.15pt;height:54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" filled="f" stroked="f" strokeweight=".5pt">
                <v:textbox>
                  <w:txbxContent>
                    <w:p w14:paraId="090D9B54" w14:textId="77777777" w:rsidR="00315BE2" w:rsidRPr="00327D33" w:rsidRDefault="00315BE2" w:rsidP="001C2A8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9216A" w14:textId="2F3BA46F" w:rsidR="001C2A8E" w:rsidRDefault="001C2A8E" w:rsidP="001C2A8E">
      <w:pPr>
        <w:autoSpaceDE w:val="0"/>
        <w:autoSpaceDN w:val="0"/>
        <w:adjustRightInd w:val="0"/>
        <w:spacing w:after="300" w:line="32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0725C">
        <w:rPr>
          <w:rFonts w:ascii="Arial" w:hAnsi="Arial" w:cs="Arial"/>
          <w:sz w:val="18"/>
          <w:szCs w:val="18"/>
        </w:rPr>
        <w:t xml:space="preserve"> </w:t>
      </w:r>
    </w:p>
    <w:p w14:paraId="37D3C749" w14:textId="4FE23ABA" w:rsidR="001C2A8E" w:rsidRDefault="00D1059B" w:rsidP="001C2A8E">
      <w:pPr>
        <w:rPr>
          <w:rFonts w:ascii="Arial" w:hAnsi="Arial" w:cs="Arial"/>
          <w:sz w:val="18"/>
          <w:szCs w:val="1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187119D" wp14:editId="46F7597E">
                <wp:simplePos x="0" y="0"/>
                <wp:positionH relativeFrom="margin">
                  <wp:posOffset>3780155</wp:posOffset>
                </wp:positionH>
                <wp:positionV relativeFrom="margin">
                  <wp:posOffset>642620</wp:posOffset>
                </wp:positionV>
                <wp:extent cx="3045460" cy="353060"/>
                <wp:effectExtent l="0" t="0" r="2540" b="889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530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E4022A" w14:textId="0777D297" w:rsidR="00315BE2" w:rsidRPr="003C3D04" w:rsidRDefault="00315BE2" w:rsidP="00856D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Key Meetings to Schedule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7119D" id="_x0000_s1037" type="#_x0000_t202" style="position:absolute;margin-left:297.65pt;margin-top:50.6pt;width:239.8pt;height:27.8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" filled="f" stroked="f" strokeweight="1pt">
                <v:stroke miterlimit="4"/>
                <v:textbox inset="0,0,0,0">
                  <w:txbxContent>
                    <w:p w14:paraId="23E4022A" w14:textId="0777D297" w:rsidR="00315BE2" w:rsidRPr="003C3D04" w:rsidRDefault="00315BE2" w:rsidP="00856D17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Key Meetings to Schedule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58F89282" wp14:editId="1AA7D6E4">
                <wp:simplePos x="0" y="0"/>
                <wp:positionH relativeFrom="margin">
                  <wp:align>left</wp:align>
                </wp:positionH>
                <wp:positionV relativeFrom="page">
                  <wp:posOffset>1706245</wp:posOffset>
                </wp:positionV>
                <wp:extent cx="2501265" cy="294640"/>
                <wp:effectExtent l="0" t="0" r="0" b="10160"/>
                <wp:wrapNone/>
                <wp:docPr id="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F02F17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The Essentials Checklist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89282" id="_x0000_s1038" type="#_x0000_t202" style="position:absolute;margin-left:0;margin-top:134.35pt;width:196.95pt;height:23.2pt;z-index:251658247;visibility:visible;mso-wrap-style:square;mso-width-percent:0;mso-wrap-distance-left:0;mso-wrap-distance-top:0;mso-wrap-distance-right:0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" filled="f" stroked="f" strokeweight="1pt">
                <v:stroke miterlimit="4"/>
                <v:textbox inset="0,0,0,0">
                  <w:txbxContent>
                    <w:p w14:paraId="33F02F17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The Essentials Checklist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4DB9B3" wp14:editId="10426FA3">
                <wp:simplePos x="0" y="0"/>
                <wp:positionH relativeFrom="margin">
                  <wp:align>right</wp:align>
                </wp:positionH>
                <wp:positionV relativeFrom="paragraph">
                  <wp:posOffset>2041333</wp:posOffset>
                </wp:positionV>
                <wp:extent cx="3579759" cy="164020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759" cy="164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B9B3" id="Text Box 24" o:spid="_x0000_s1039" type="#_x0000_t202" style="position:absolute;margin-left:230.65pt;margin-top:160.75pt;width:281.85pt;height:129.15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" filled="f" stroked="f" strokeweight=".5pt">
                <v:textbox>
                  <w:txbxContent/>
                </v:textbox>
                <w10:wrap anchorx="margin"/>
              </v:shape>
            </w:pict>
          </mc:Fallback>
        </mc:AlternateContent>
      </w:r>
    </w:p>
    <w:p w14:paraId="529104F3" w14:textId="63FBBA95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077B86B" w14:textId="2B41D155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BEAA80E" w14:textId="52FF593D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643DE9FD" w14:textId="700BDF23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36468500" w14:textId="1EB4D06E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4A690EAA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3B647C68" w14:textId="3AC11D0C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190563CC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7ED23D8E" w14:textId="470A31DC" w:rsidR="001C2A8E" w:rsidRPr="004B57CC" w:rsidRDefault="00203A5C" w:rsidP="001C2A8E">
      <w:pPr>
        <w:rPr>
          <w:rFonts w:ascii="Arial" w:hAnsi="Arial" w:cs="Arial"/>
          <w:sz w:val="18"/>
          <w:szCs w:val="1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3440B8C6" wp14:editId="2591FE8A">
                <wp:simplePos x="0" y="0"/>
                <wp:positionH relativeFrom="page">
                  <wp:posOffset>4067175</wp:posOffset>
                </wp:positionH>
                <wp:positionV relativeFrom="margin">
                  <wp:align>center</wp:align>
                </wp:positionV>
                <wp:extent cx="3667125" cy="294640"/>
                <wp:effectExtent l="0" t="0" r="9525" b="1016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643622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Important Contacts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0B8C6" id="_x0000_s1040" type="#_x0000_t202" style="position:absolute;margin-left:320.25pt;margin-top:0;width:288.75pt;height:23.2pt;z-index:251658255;visibility:visible;mso-wrap-style:square;mso-width-percent:0;mso-wrap-distance-left:0;mso-wrap-distance-top:0;mso-wrap-distance-right:0;mso-wrap-distance-bottom:0;mso-position-horizontal:absolute;mso-position-horizontal-relative:page;mso-position-vertical:center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" filled="f" stroked="f" strokeweight="1pt">
                <v:stroke miterlimit="4"/>
                <v:textbox inset="0,0,0,0">
                  <w:txbxContent>
                    <w:p w14:paraId="1E643622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Important Contacts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290767B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5B1E3D4D" w14:textId="407B115C" w:rsidR="001C2A8E" w:rsidRPr="004B57CC" w:rsidRDefault="00203A5C" w:rsidP="001C2A8E">
      <w:pPr>
        <w:rPr>
          <w:rFonts w:ascii="Arial" w:hAnsi="Arial" w:cs="Arial"/>
          <w:sz w:val="18"/>
          <w:szCs w:val="18"/>
        </w:rPr>
      </w:pPr>
      <w:r w:rsidRPr="00542C8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6003203D" wp14:editId="305D8F85">
                <wp:simplePos x="0" y="0"/>
                <wp:positionH relativeFrom="margin">
                  <wp:posOffset>3600450</wp:posOffset>
                </wp:positionH>
                <wp:positionV relativeFrom="paragraph">
                  <wp:posOffset>160020</wp:posOffset>
                </wp:positionV>
                <wp:extent cx="3619500" cy="3609975"/>
                <wp:effectExtent l="0" t="0" r="0" b="9525"/>
                <wp:wrapSquare wrapText="bothSides"/>
                <wp:docPr id="1073742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6099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1Light-Accent1"/>
                              <w:tblW w:w="5485" w:type="dxa"/>
                              <w:tblBorders>
                                <w:top w:val="single" w:sz="4" w:space="0" w:color="7030A0"/>
                                <w:left w:val="single" w:sz="4" w:space="0" w:color="7030A0"/>
                                <w:bottom w:val="single" w:sz="4" w:space="0" w:color="7030A0"/>
                                <w:right w:val="single" w:sz="4" w:space="0" w:color="7030A0"/>
                                <w:insideH w:val="single" w:sz="4" w:space="0" w:color="7030A0"/>
                                <w:insideV w:val="single" w:sz="4" w:space="0" w:color="7030A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10"/>
                              <w:gridCol w:w="3775"/>
                            </w:tblGrid>
                            <w:tr w:rsidR="00315BE2" w:rsidRPr="003C3D04" w14:paraId="76A9FC0D" w14:textId="77777777" w:rsidTr="00315BE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39CFDEFA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Leader</w:t>
                                  </w:r>
                                </w:p>
                              </w:tc>
                            </w:tr>
                            <w:tr w:rsidR="00315BE2" w:rsidRPr="003C3D04" w14:paraId="16FA6352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723779C1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546C4D8" w14:textId="77777777" w:rsidR="00315BE2" w:rsidRPr="003C3D04" w:rsidRDefault="00315BE2" w:rsidP="00542C8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315BE2" w:rsidRPr="003C3D04" w14:paraId="6B594705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1EC0F3E4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Direct Reports</w:t>
                                  </w:r>
                                </w:p>
                              </w:tc>
                            </w:tr>
                            <w:tr w:rsidR="00315BE2" w:rsidRPr="003C3D04" w14:paraId="477EE15E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B0678CF" w14:textId="77777777" w:rsidR="00315BE2" w:rsidRPr="003C3D04" w:rsidRDefault="00315BE2" w:rsidP="004B57CC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22558FEB" w14:textId="77777777" w:rsidR="00315BE2" w:rsidRPr="003C3D04" w:rsidRDefault="00315BE2" w:rsidP="004B57C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2788A8D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69384425" w14:textId="7C230BC2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2E9B2F76" w14:textId="6787002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FEC0DDF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B18EFB4" w14:textId="71CECA5A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6B0990C" w14:textId="2535C101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C8618D3" w14:textId="77777777" w:rsidTr="00395957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7B9B0ED" w14:textId="6EDDF044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9C52E18" w14:textId="5357461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30E621E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6998B96C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Colleagues</w:t>
                                  </w:r>
                                </w:p>
                              </w:tc>
                            </w:tr>
                            <w:tr w:rsidR="00DC09AA" w:rsidRPr="003C3D04" w14:paraId="65FEFBA6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9D6D25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514633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7AD62DC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1BEF3CF" w14:textId="3DBA52A6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59C491B" w14:textId="30018A84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4ACBB42D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1FB36BD5" w14:textId="2BE8AE4F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3C8BCB" w14:textId="1873CCFE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4D7DF5E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3B16A620" w14:textId="698A9BD0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EEFE959" w14:textId="058876CC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FBBEA60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02090971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Support Resources</w:t>
                                  </w:r>
                                </w:p>
                              </w:tc>
                            </w:tr>
                            <w:tr w:rsidR="00DC09AA" w:rsidRPr="003C3D04" w14:paraId="3AC5993D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571B32C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IT Service Desk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78CFB8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470-956-6000</w:t>
                                  </w:r>
                                </w:p>
                              </w:tc>
                            </w:tr>
                            <w:tr w:rsidR="00DC09AA" w:rsidRPr="003C3D04" w14:paraId="16642095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94995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Local Security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4CC8DAD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470-956-XXXX</w:t>
                                  </w:r>
                                </w:p>
                              </w:tc>
                            </w:tr>
                            <w:tr w:rsidR="00DC09AA" w:rsidRPr="003C3D04" w14:paraId="0D2CD411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1A42BBD7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Your HR Contacts</w:t>
                                  </w:r>
                                </w:p>
                              </w:tc>
                            </w:tr>
                            <w:tr w:rsidR="00DC09AA" w:rsidRPr="003C3D04" w14:paraId="28B1A6DF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0BD0430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Your HR VP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FA93060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  <w:tr w:rsidR="00DC09AA" w:rsidRPr="003C3D04" w14:paraId="5E29235B" w14:textId="77777777" w:rsidTr="004B57C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25B843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Benefits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BED0016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</w:tbl>
                          <w:p w14:paraId="6B3E5251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203D" id="_x0000_s1041" type="#_x0000_t202" style="position:absolute;margin-left:283.5pt;margin-top:12.6pt;width:285pt;height:284.2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" fillcolor="white [3201]" stroked="f" strokeweight="1pt">
                <v:textbox>
                  <w:txbxContent>
                    <w:tbl>
                      <w:tblPr>
                        <w:tblStyle w:val="GridTable1Light-Accent1"/>
                        <w:tblW w:w="5485" w:type="dxa"/>
                        <w:tblBorders>
                          <w:top w:val="single" w:sz="4" w:space="0" w:color="7030A0"/>
                          <w:left w:val="single" w:sz="4" w:space="0" w:color="7030A0"/>
                          <w:bottom w:val="single" w:sz="4" w:space="0" w:color="7030A0"/>
                          <w:right w:val="single" w:sz="4" w:space="0" w:color="7030A0"/>
                          <w:insideH w:val="single" w:sz="4" w:space="0" w:color="7030A0"/>
                          <w:insideV w:val="single" w:sz="4" w:space="0" w:color="7030A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10"/>
                        <w:gridCol w:w="3775"/>
                      </w:tblGrid>
                      <w:tr w:rsidR="00315BE2" w:rsidRPr="003C3D04" w14:paraId="76A9FC0D" w14:textId="77777777" w:rsidTr="00315BE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39CFDEFA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Leader</w:t>
                            </w:r>
                          </w:p>
                        </w:tc>
                      </w:tr>
                      <w:tr w:rsidR="00315BE2" w:rsidRPr="003C3D04" w14:paraId="16FA6352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723779C1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546C4D8" w14:textId="77777777" w:rsidR="00315BE2" w:rsidRPr="003C3D04" w:rsidRDefault="00315BE2" w:rsidP="00542C8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315BE2" w:rsidRPr="003C3D04" w14:paraId="6B594705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1EC0F3E4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Direct Reports</w:t>
                            </w:r>
                          </w:p>
                        </w:tc>
                      </w:tr>
                      <w:tr w:rsidR="00315BE2" w:rsidRPr="003C3D04" w14:paraId="477EE15E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B0678CF" w14:textId="77777777" w:rsidR="00315BE2" w:rsidRPr="003C3D04" w:rsidRDefault="00315BE2" w:rsidP="004B57C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22558FEB" w14:textId="77777777" w:rsidR="00315BE2" w:rsidRPr="003C3D04" w:rsidRDefault="00315BE2" w:rsidP="004B57C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2788A8D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69384425" w14:textId="7C230BC2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2E9B2F76" w14:textId="6787002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FEC0DDF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B18EFB4" w14:textId="71CECA5A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6B0990C" w14:textId="2535C101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C8618D3" w14:textId="77777777" w:rsidTr="00395957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7B9B0ED" w14:textId="6EDDF044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9C52E18" w14:textId="5357461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30E621E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6998B96C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Colleagues</w:t>
                            </w:r>
                          </w:p>
                        </w:tc>
                      </w:tr>
                      <w:tr w:rsidR="00DC09AA" w:rsidRPr="003C3D04" w14:paraId="65FEFBA6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9D6D25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514633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7AD62DC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1BEF3CF" w14:textId="3DBA52A6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59C491B" w14:textId="30018A84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4ACBB42D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1FB36BD5" w14:textId="2BE8AE4F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3C8BCB" w14:textId="1873CCFE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4D7DF5E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3B16A620" w14:textId="698A9BD0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EEFE959" w14:textId="058876CC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FBBEA60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02090971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Support Resources</w:t>
                            </w:r>
                          </w:p>
                        </w:tc>
                      </w:tr>
                      <w:tr w:rsidR="00DC09AA" w:rsidRPr="003C3D04" w14:paraId="3AC5993D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571B32C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IT Service Desk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78CFB8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470-956-6000</w:t>
                            </w:r>
                          </w:p>
                        </w:tc>
                      </w:tr>
                      <w:tr w:rsidR="00DC09AA" w:rsidRPr="003C3D04" w14:paraId="16642095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94995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Local Security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4CC8DAD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470-956-XXXX</w:t>
                            </w:r>
                          </w:p>
                        </w:tc>
                      </w:tr>
                      <w:tr w:rsidR="00DC09AA" w:rsidRPr="003C3D04" w14:paraId="0D2CD411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1A42BBD7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Your HR Contacts</w:t>
                            </w:r>
                          </w:p>
                        </w:tc>
                      </w:tr>
                      <w:tr w:rsidR="00DC09AA" w:rsidRPr="003C3D04" w14:paraId="28B1A6DF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0BD0430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Your HR VP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FA93060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  <w:tr w:rsidR="00DC09AA" w:rsidRPr="003C3D04" w14:paraId="5E29235B" w14:textId="77777777" w:rsidTr="004B57C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25B843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Benefits</w:t>
                            </w:r>
                          </w:p>
                        </w:tc>
                        <w:tc>
                          <w:tcPr>
                            <w:tcW w:w="3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BED0016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</w:tbl>
                    <w:p w14:paraId="6B3E5251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228D0A" w14:textId="2BB901B3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728978D8" w14:textId="693F638C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1EEDE9DC" w14:textId="18AF33BF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8316C46" w14:textId="65D53C66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B137A9F" w14:textId="243FAB5D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553DA4A" w14:textId="0ADB8ECA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7CEA0905" w14:textId="3400093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3968F13D" w14:textId="672D9B49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9FB84B5" w14:textId="4AA2B554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111EDB8A" w14:textId="49554666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67D8F10E" w14:textId="574DAB6E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8A4A192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2ED71EB4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4709C868" w14:textId="418BC3A2" w:rsidR="001C2A8E" w:rsidRDefault="001C2A8E" w:rsidP="001C2A8E">
      <w:pPr>
        <w:rPr>
          <w:rFonts w:ascii="Arial" w:hAnsi="Arial" w:cs="Arial"/>
          <w:sz w:val="18"/>
          <w:szCs w:val="18"/>
        </w:rPr>
      </w:pPr>
    </w:p>
    <w:p w14:paraId="5D5A1BBD" w14:textId="77777777" w:rsidR="001C2A8E" w:rsidRPr="004B57CC" w:rsidRDefault="001C2A8E" w:rsidP="001C2A8E">
      <w:pPr>
        <w:rPr>
          <w:rFonts w:ascii="Arial" w:hAnsi="Arial" w:cs="Arial"/>
          <w:sz w:val="18"/>
          <w:szCs w:val="18"/>
        </w:rPr>
      </w:pPr>
    </w:p>
    <w:p w14:paraId="082E2333" w14:textId="31633378" w:rsidR="00161D0A" w:rsidRDefault="001C2A8E" w:rsidP="00E219E9">
      <w:pPr>
        <w:tabs>
          <w:tab w:val="left" w:pos="48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60429446" w14:textId="00AAAE9C" w:rsidR="00EE757E" w:rsidRPr="00EE757E" w:rsidRDefault="00161D0A" w:rsidP="00EE757E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18"/>
          <w:szCs w:val="18"/>
        </w:rPr>
        <w:br w:type="page"/>
      </w:r>
      <w:bookmarkStart w:id="0" w:name="_Hlk531335682"/>
      <w:r w:rsidR="00EE757E" w:rsidRPr="00EE757E">
        <w:rPr>
          <w:rFonts w:ascii="Arial" w:hAnsi="Arial" w:cs="Arial"/>
          <w:b/>
          <w:bCs/>
          <w:color w:val="7030A0"/>
          <w:sz w:val="28"/>
          <w:szCs w:val="28"/>
        </w:rPr>
        <w:lastRenderedPageBreak/>
        <w:t xml:space="preserve">Detailed Onboarding </w:t>
      </w:r>
      <w:r w:rsidR="009B3CB6">
        <w:rPr>
          <w:rFonts w:ascii="Arial" w:hAnsi="Arial" w:cs="Arial"/>
          <w:b/>
          <w:bCs/>
          <w:color w:val="7030A0"/>
          <w:sz w:val="28"/>
          <w:szCs w:val="28"/>
        </w:rPr>
        <w:t>Schedule</w:t>
      </w:r>
    </w:p>
    <w:p w14:paraId="22B16878" w14:textId="0ABF5A7A" w:rsidR="00064837" w:rsidRPr="00EE757E" w:rsidRDefault="00237431" w:rsidP="00EE757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New Hire </w:t>
      </w:r>
      <w:r w:rsidR="00064837" w:rsidRPr="00EE757E">
        <w:rPr>
          <w:rFonts w:ascii="Arial" w:hAnsi="Arial" w:cs="Arial"/>
          <w:b/>
          <w:bCs/>
          <w:sz w:val="24"/>
          <w:szCs w:val="24"/>
        </w:rPr>
        <w:t>Goals</w:t>
      </w:r>
    </w:p>
    <w:p w14:paraId="0B018469" w14:textId="77777777" w:rsidR="00064837" w:rsidRPr="00EE757E" w:rsidRDefault="00064837" w:rsidP="00EE757E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>Connect and build trust with your team</w:t>
      </w:r>
    </w:p>
    <w:p w14:paraId="54416831" w14:textId="77777777" w:rsidR="00064837" w:rsidRPr="00EE757E" w:rsidRDefault="00064837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>Learn the organization and build partnerships with your colleagues and stakeholders</w:t>
      </w:r>
    </w:p>
    <w:p w14:paraId="6C46F48B" w14:textId="0B6B13DB" w:rsidR="00064837" w:rsidRPr="00EE757E" w:rsidRDefault="00064837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>Assess the business and develop plans to maintain or improve performance</w:t>
      </w:r>
    </w:p>
    <w:p w14:paraId="25E575B4" w14:textId="1FC21933" w:rsidR="00EE757E" w:rsidRPr="00EE757E" w:rsidRDefault="00EE757E" w:rsidP="00EE757E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1650"/>
        <w:gridCol w:w="8880"/>
      </w:tblGrid>
      <w:tr w:rsidR="00064837" w:rsidRPr="00EE757E" w14:paraId="150D9827" w14:textId="77777777" w:rsidTr="00EE757E">
        <w:tc>
          <w:tcPr>
            <w:tcW w:w="1650" w:type="dxa"/>
            <w:shd w:val="clear" w:color="auto" w:fill="7030A0"/>
          </w:tcPr>
          <w:p w14:paraId="6A848239" w14:textId="6BC409CB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Week </w:t>
            </w:r>
          </w:p>
        </w:tc>
        <w:tc>
          <w:tcPr>
            <w:tcW w:w="8880" w:type="dxa"/>
            <w:shd w:val="clear" w:color="auto" w:fill="7030A0"/>
          </w:tcPr>
          <w:p w14:paraId="7884ADD4" w14:textId="77777777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Meetings </w:t>
            </w:r>
          </w:p>
        </w:tc>
      </w:tr>
      <w:tr w:rsidR="00064837" w:rsidRPr="00EE757E" w14:paraId="728910C1" w14:textId="77777777" w:rsidTr="00064837">
        <w:tc>
          <w:tcPr>
            <w:tcW w:w="1650" w:type="dxa"/>
          </w:tcPr>
          <w:p w14:paraId="4592C6A4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1</w:t>
            </w:r>
          </w:p>
          <w:p w14:paraId="2ADB5D71" w14:textId="13A0FE2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</w:t>
            </w:r>
            <w:r w:rsidR="00EE757E" w:rsidRPr="00EE757E">
              <w:rPr>
                <w:rFonts w:ascii="Arial" w:eastAsia="Calibri" w:hAnsi="Arial" w:cs="Arial"/>
                <w:sz w:val="22"/>
                <w:szCs w:val="22"/>
              </w:rPr>
              <w:t>XX</w:t>
            </w: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 - X/XX</w:t>
            </w:r>
          </w:p>
          <w:p w14:paraId="3C9C860D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5BCF7DEF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421F122A" w14:textId="5B7E866F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1:</w:t>
            </w:r>
            <w:r w:rsidR="002E726F">
              <w:rPr>
                <w:rFonts w:ascii="Arial" w:eastAsia="Calibri" w:hAnsi="Arial" w:cs="Arial"/>
                <w:sz w:val="22"/>
                <w:szCs w:val="22"/>
              </w:rPr>
              <w:t xml:space="preserve"> New Employee Orientation </w:t>
            </w:r>
          </w:p>
          <w:p w14:paraId="1215398A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534D29DD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3:</w:t>
            </w:r>
          </w:p>
          <w:p w14:paraId="524BEF1B" w14:textId="77777777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4:</w:t>
            </w:r>
          </w:p>
          <w:p w14:paraId="4620C742" w14:textId="77777777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snapToGrid w:val="0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5:</w:t>
            </w:r>
          </w:p>
        </w:tc>
      </w:tr>
      <w:tr w:rsidR="00064837" w:rsidRPr="00EE757E" w14:paraId="12184E94" w14:textId="77777777" w:rsidTr="00064837">
        <w:tc>
          <w:tcPr>
            <w:tcW w:w="1650" w:type="dxa"/>
          </w:tcPr>
          <w:p w14:paraId="0F54BDE4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2-4</w:t>
            </w:r>
          </w:p>
          <w:p w14:paraId="09F05AB0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1059E62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0F99E52E" w14:textId="77777777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Check-in with Direct Leader </w:t>
            </w:r>
          </w:p>
          <w:p w14:paraId="1DF9C571" w14:textId="77777777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b/>
                <w:bCs/>
                <w:snapToGrid w:val="0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30-Day Check-in with Leader </w:t>
            </w:r>
          </w:p>
        </w:tc>
      </w:tr>
      <w:tr w:rsidR="00064837" w:rsidRPr="00EE757E" w14:paraId="58016532" w14:textId="77777777" w:rsidTr="00064837">
        <w:tc>
          <w:tcPr>
            <w:tcW w:w="1650" w:type="dxa"/>
          </w:tcPr>
          <w:p w14:paraId="77E6203C" w14:textId="77777777" w:rsidR="00064837" w:rsidRDefault="00064837" w:rsidP="005842C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5-8</w:t>
            </w:r>
          </w:p>
          <w:p w14:paraId="526F9036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98B4507" w14:textId="6EE8E6AB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7EE3FF65" w14:textId="6A985B46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Internal Stakeholder Meetings</w:t>
            </w:r>
          </w:p>
          <w:p w14:paraId="0BC9CE70" w14:textId="77777777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60-Day Check-in with Leader </w:t>
            </w:r>
          </w:p>
        </w:tc>
      </w:tr>
      <w:tr w:rsidR="00064837" w:rsidRPr="00EE757E" w14:paraId="5F4CF8DC" w14:textId="77777777" w:rsidTr="00064837">
        <w:tc>
          <w:tcPr>
            <w:tcW w:w="1650" w:type="dxa"/>
          </w:tcPr>
          <w:p w14:paraId="6F38162E" w14:textId="77777777" w:rsidR="00064837" w:rsidRDefault="00064837" w:rsidP="005842C0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Weeks 9-12</w:t>
            </w:r>
          </w:p>
          <w:p w14:paraId="55B7D101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8940615" w14:textId="16845EDE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71BA2213" w14:textId="77777777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Internal Stakeholder Meetings:</w:t>
            </w:r>
          </w:p>
          <w:p w14:paraId="0CBA39ED" w14:textId="77777777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90-Day Check-in with Leader</w:t>
            </w: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</w:tc>
      </w:tr>
      <w:bookmarkEnd w:id="0"/>
    </w:tbl>
    <w:p w14:paraId="26F3FFDE" w14:textId="32693355" w:rsidR="00064837" w:rsidRPr="00EE757E" w:rsidRDefault="00064837" w:rsidP="00EE757E">
      <w:pPr>
        <w:spacing w:after="0"/>
        <w:rPr>
          <w:rFonts w:ascii="Arial" w:hAnsi="Arial" w:cs="Arial"/>
          <w:b/>
          <w:bCs/>
          <w:sz w:val="21"/>
          <w:szCs w:val="21"/>
          <w:u w:val="single"/>
        </w:rPr>
      </w:pPr>
    </w:p>
    <w:p w14:paraId="08E31A0D" w14:textId="77777777" w:rsidR="00EE757E" w:rsidRPr="00EE757E" w:rsidRDefault="00EE757E" w:rsidP="00EE757E">
      <w:pPr>
        <w:spacing w:after="0"/>
        <w:rPr>
          <w:rFonts w:ascii="Arial" w:hAnsi="Arial" w:cs="Arial"/>
          <w:b/>
          <w:bCs/>
          <w:sz w:val="21"/>
          <w:szCs w:val="21"/>
          <w:u w:val="single"/>
        </w:rPr>
      </w:pPr>
    </w:p>
    <w:p w14:paraId="79ABA95B" w14:textId="77777777" w:rsidR="00064837" w:rsidRPr="00EE757E" w:rsidRDefault="00064837" w:rsidP="00EE757E">
      <w:pPr>
        <w:spacing w:after="0" w:line="240" w:lineRule="auto"/>
        <w:rPr>
          <w:rFonts w:ascii="Arial" w:hAnsi="Arial" w:cs="Arial"/>
        </w:rPr>
      </w:pPr>
      <w:r w:rsidRPr="00EE757E">
        <w:rPr>
          <w:rFonts w:ascii="Arial" w:hAnsi="Arial" w:cs="Arial"/>
          <w:b/>
          <w:bCs/>
          <w:sz w:val="21"/>
          <w:szCs w:val="21"/>
        </w:rPr>
        <w:t>Key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0"/>
        <w:gridCol w:w="2925"/>
        <w:gridCol w:w="1295"/>
        <w:gridCol w:w="4195"/>
      </w:tblGrid>
      <w:tr w:rsidR="00064837" w:rsidRPr="00EE757E" w14:paraId="52CBB9DA" w14:textId="77777777" w:rsidTr="00EE757E">
        <w:tc>
          <w:tcPr>
            <w:tcW w:w="2110" w:type="dxa"/>
            <w:shd w:val="clear" w:color="auto" w:fill="7030A0"/>
          </w:tcPr>
          <w:p w14:paraId="498D13BA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Leader</w:t>
            </w:r>
          </w:p>
        </w:tc>
        <w:tc>
          <w:tcPr>
            <w:tcW w:w="2925" w:type="dxa"/>
            <w:shd w:val="clear" w:color="auto" w:fill="7030A0"/>
          </w:tcPr>
          <w:p w14:paraId="443A903A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Title </w:t>
            </w:r>
          </w:p>
        </w:tc>
        <w:tc>
          <w:tcPr>
            <w:tcW w:w="1295" w:type="dxa"/>
            <w:shd w:val="clear" w:color="auto" w:fill="7030A0"/>
          </w:tcPr>
          <w:p w14:paraId="15BBC9C1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Status</w:t>
            </w:r>
          </w:p>
        </w:tc>
        <w:tc>
          <w:tcPr>
            <w:tcW w:w="4195" w:type="dxa"/>
            <w:shd w:val="clear" w:color="auto" w:fill="7030A0"/>
          </w:tcPr>
          <w:p w14:paraId="6037ABEE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Notes </w:t>
            </w:r>
          </w:p>
        </w:tc>
      </w:tr>
      <w:tr w:rsidR="00064837" w:rsidRPr="00EE757E" w14:paraId="17EE2DEA" w14:textId="77777777" w:rsidTr="0071433E">
        <w:tc>
          <w:tcPr>
            <w:tcW w:w="2110" w:type="dxa"/>
          </w:tcPr>
          <w:p w14:paraId="6CA5CBB7" w14:textId="1804D59D" w:rsidR="00064837" w:rsidRPr="00EE757E" w:rsidRDefault="00096F11" w:rsidP="0071433E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Andrew Cox</w:t>
            </w:r>
          </w:p>
        </w:tc>
        <w:tc>
          <w:tcPr>
            <w:tcW w:w="2925" w:type="dxa"/>
          </w:tcPr>
          <w:p w14:paraId="2F851E6C" w14:textId="34B849EB" w:rsidR="00064837" w:rsidRPr="00EE757E" w:rsidRDefault="00FF2601" w:rsidP="0071433E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Chief of Staff &amp; VP of</w:t>
            </w:r>
            <w:r w:rsidR="005B401B">
              <w:rPr>
                <w:rFonts w:ascii="Arial" w:hAnsi="Arial" w:cs="Arial"/>
                <w:sz w:val="21"/>
                <w:szCs w:val="21"/>
              </w:rPr>
              <w:t xml:space="preserve"> Executive</w:t>
            </w:r>
            <w:r>
              <w:rPr>
                <w:rFonts w:ascii="Arial" w:hAnsi="Arial" w:cs="Arial"/>
                <w:sz w:val="21"/>
                <w:szCs w:val="21"/>
              </w:rPr>
              <w:t xml:space="preserve"> Development</w:t>
            </w:r>
          </w:p>
        </w:tc>
        <w:tc>
          <w:tcPr>
            <w:tcW w:w="1295" w:type="dxa"/>
          </w:tcPr>
          <w:p w14:paraId="20ECE14A" w14:textId="6B3853B4" w:rsidR="00064837" w:rsidRPr="00EE757E" w:rsidRDefault="000B0633" w:rsidP="0071433E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Not Started</w:t>
            </w:r>
          </w:p>
        </w:tc>
        <w:tc>
          <w:tcPr>
            <w:tcW w:w="4195" w:type="dxa"/>
          </w:tcPr>
          <w:p w14:paraId="3A8B955F" w14:textId="782ECC52" w:rsidR="00064837" w:rsidRPr="00EE757E" w:rsidRDefault="00FF2601" w:rsidP="0071433E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Partner</w:t>
            </w:r>
            <w:r w:rsidR="005B401B">
              <w:rPr>
                <w:rFonts w:ascii="Arial" w:hAnsi="Arial" w:cs="Arial"/>
                <w:sz w:val="21"/>
                <w:szCs w:val="21"/>
              </w:rPr>
              <w:t xml:space="preserve"> on Wellstar Culture and Executive Development </w:t>
            </w:r>
          </w:p>
        </w:tc>
      </w:tr>
      <w:tr w:rsidR="00064837" w:rsidRPr="00EE757E" w14:paraId="4C625D1D" w14:textId="77777777" w:rsidTr="0071433E">
        <w:tc>
          <w:tcPr>
            <w:tcW w:w="2110" w:type="dxa"/>
          </w:tcPr>
          <w:p w14:paraId="276419AA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46395650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20B126D0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472AB4AE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109C51A2" w14:textId="77777777" w:rsidTr="0071433E">
        <w:tc>
          <w:tcPr>
            <w:tcW w:w="2110" w:type="dxa"/>
          </w:tcPr>
          <w:p w14:paraId="749AFC92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78D86179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202069A7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1681E78A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271CF429" w14:textId="77777777" w:rsidTr="0071433E">
        <w:tc>
          <w:tcPr>
            <w:tcW w:w="2110" w:type="dxa"/>
          </w:tcPr>
          <w:p w14:paraId="57F465AE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25" w:type="dxa"/>
          </w:tcPr>
          <w:p w14:paraId="55ED9608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95" w:type="dxa"/>
          </w:tcPr>
          <w:p w14:paraId="16A1983C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195" w:type="dxa"/>
          </w:tcPr>
          <w:p w14:paraId="5059FBC7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5170078F" w14:textId="3FD11C42" w:rsidR="00EE757E" w:rsidRPr="00EE757E" w:rsidRDefault="00EE757E" w:rsidP="00EE757E">
      <w:pPr>
        <w:spacing w:after="0"/>
        <w:rPr>
          <w:rFonts w:ascii="Arial" w:hAnsi="Arial" w:cs="Arial"/>
          <w:b/>
          <w:bCs/>
          <w:sz w:val="21"/>
          <w:szCs w:val="21"/>
        </w:rPr>
      </w:pPr>
    </w:p>
    <w:p w14:paraId="6180DC0D" w14:textId="021A9919" w:rsidR="00064837" w:rsidRPr="00EE757E" w:rsidRDefault="00064837" w:rsidP="00EE757E">
      <w:pPr>
        <w:spacing w:after="0"/>
        <w:rPr>
          <w:rFonts w:ascii="Arial" w:hAnsi="Arial" w:cs="Arial"/>
        </w:rPr>
      </w:pPr>
      <w:r w:rsidRPr="00EE757E">
        <w:rPr>
          <w:rFonts w:ascii="Arial" w:hAnsi="Arial" w:cs="Arial"/>
          <w:b/>
          <w:bCs/>
          <w:sz w:val="21"/>
          <w:szCs w:val="21"/>
        </w:rPr>
        <w:t>Facilities to Round 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0"/>
        <w:gridCol w:w="6025"/>
      </w:tblGrid>
      <w:tr w:rsidR="00064837" w:rsidRPr="00EE757E" w14:paraId="4C87163B" w14:textId="77777777" w:rsidTr="00EE757E">
        <w:tc>
          <w:tcPr>
            <w:tcW w:w="4470" w:type="dxa"/>
            <w:shd w:val="clear" w:color="auto" w:fill="7030A0"/>
          </w:tcPr>
          <w:p w14:paraId="2786B6FD" w14:textId="77777777" w:rsidR="00064837" w:rsidRPr="00EE757E" w:rsidRDefault="00064837" w:rsidP="0071433E">
            <w:pPr>
              <w:spacing w:line="259" w:lineRule="auto"/>
              <w:rPr>
                <w:rFonts w:ascii="Arial" w:hAnsi="Arial" w:cs="Arial"/>
                <w:color w:val="FFFFFF" w:themeColor="background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Top Priority</w:t>
            </w:r>
          </w:p>
        </w:tc>
        <w:tc>
          <w:tcPr>
            <w:tcW w:w="6025" w:type="dxa"/>
            <w:shd w:val="clear" w:color="auto" w:fill="7030A0"/>
          </w:tcPr>
          <w:p w14:paraId="7626E0B2" w14:textId="77777777" w:rsidR="00064837" w:rsidRPr="00EE757E" w:rsidRDefault="00064837" w:rsidP="0071433E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Additional Facilities</w:t>
            </w:r>
          </w:p>
        </w:tc>
      </w:tr>
      <w:tr w:rsidR="00064837" w:rsidRPr="00EE757E" w14:paraId="373565C4" w14:textId="77777777" w:rsidTr="0071433E">
        <w:tc>
          <w:tcPr>
            <w:tcW w:w="4470" w:type="dxa"/>
          </w:tcPr>
          <w:p w14:paraId="756CC227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1, Location</w:t>
            </w:r>
          </w:p>
          <w:p w14:paraId="68614182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2, Location</w:t>
            </w:r>
          </w:p>
        </w:tc>
        <w:tc>
          <w:tcPr>
            <w:tcW w:w="6025" w:type="dxa"/>
          </w:tcPr>
          <w:p w14:paraId="761B156E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1, Location</w:t>
            </w:r>
          </w:p>
          <w:p w14:paraId="08120ACF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  <w:r w:rsidRPr="00EE757E">
              <w:rPr>
                <w:rFonts w:ascii="Arial" w:hAnsi="Arial" w:cs="Arial"/>
                <w:sz w:val="21"/>
                <w:szCs w:val="21"/>
              </w:rPr>
              <w:t>Facility 2, Location</w:t>
            </w:r>
          </w:p>
        </w:tc>
      </w:tr>
    </w:tbl>
    <w:p w14:paraId="168DDD62" w14:textId="0681E694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5B72AF86" w14:textId="77777777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 w:rsidRPr="00EE757E">
        <w:rPr>
          <w:rFonts w:ascii="Arial" w:hAnsi="Arial" w:cs="Arial"/>
          <w:b/>
          <w:bCs/>
          <w:sz w:val="21"/>
          <w:szCs w:val="21"/>
        </w:rPr>
        <w:t>Internal Meetings -</w:t>
      </w:r>
      <w:r w:rsidRPr="00EE757E">
        <w:rPr>
          <w:rFonts w:ascii="Arial" w:hAnsi="Arial" w:cs="Arial"/>
          <w:sz w:val="21"/>
          <w:szCs w:val="21"/>
        </w:rPr>
        <w:t xml:space="preserve"> Recurring </w:t>
      </w:r>
      <w:r w:rsidRPr="00EE757E">
        <w:rPr>
          <w:rFonts w:ascii="Arial" w:eastAsia="Calibri Light" w:hAnsi="Arial" w:cs="Arial"/>
          <w:sz w:val="21"/>
          <w:szCs w:val="21"/>
        </w:rPr>
        <w:t>Team, Governance, Project, Committees, etc.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2110"/>
        <w:gridCol w:w="1935"/>
        <w:gridCol w:w="1980"/>
        <w:gridCol w:w="1980"/>
        <w:gridCol w:w="2520"/>
      </w:tblGrid>
      <w:tr w:rsidR="00064837" w:rsidRPr="00EE757E" w14:paraId="39F49D4E" w14:textId="77777777" w:rsidTr="00EE757E">
        <w:tc>
          <w:tcPr>
            <w:tcW w:w="2110" w:type="dxa"/>
            <w:shd w:val="clear" w:color="auto" w:fill="7030A0"/>
          </w:tcPr>
          <w:p w14:paraId="59C486FD" w14:textId="77777777" w:rsidR="00064837" w:rsidRPr="00EE757E" w:rsidRDefault="00064837" w:rsidP="0071433E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 xml:space="preserve">Meeting </w:t>
            </w:r>
          </w:p>
        </w:tc>
        <w:tc>
          <w:tcPr>
            <w:tcW w:w="1935" w:type="dxa"/>
            <w:shd w:val="clear" w:color="auto" w:fill="7030A0"/>
          </w:tcPr>
          <w:p w14:paraId="637B738C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Attendees</w:t>
            </w:r>
          </w:p>
        </w:tc>
        <w:tc>
          <w:tcPr>
            <w:tcW w:w="1980" w:type="dxa"/>
            <w:shd w:val="clear" w:color="auto" w:fill="7030A0"/>
          </w:tcPr>
          <w:p w14:paraId="120CA152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Date of Meeting </w:t>
            </w:r>
          </w:p>
        </w:tc>
        <w:tc>
          <w:tcPr>
            <w:tcW w:w="1980" w:type="dxa"/>
            <w:shd w:val="clear" w:color="auto" w:fill="7030A0"/>
          </w:tcPr>
          <w:p w14:paraId="09958A01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Meeting Leader </w:t>
            </w:r>
          </w:p>
        </w:tc>
        <w:tc>
          <w:tcPr>
            <w:tcW w:w="2520" w:type="dxa"/>
            <w:shd w:val="clear" w:color="auto" w:fill="7030A0"/>
          </w:tcPr>
          <w:p w14:paraId="48DBF937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Notes </w:t>
            </w:r>
          </w:p>
        </w:tc>
      </w:tr>
      <w:tr w:rsidR="00064837" w:rsidRPr="00EE757E" w14:paraId="515ADAF0" w14:textId="77777777" w:rsidTr="0071433E">
        <w:tc>
          <w:tcPr>
            <w:tcW w:w="2110" w:type="dxa"/>
          </w:tcPr>
          <w:p w14:paraId="78438982" w14:textId="5F0ECFB2" w:rsidR="00064837" w:rsidRPr="00EE757E" w:rsidRDefault="00D002E0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A-Team Meeting</w:t>
            </w:r>
          </w:p>
        </w:tc>
        <w:tc>
          <w:tcPr>
            <w:tcW w:w="1935" w:type="dxa"/>
          </w:tcPr>
          <w:p w14:paraId="51FF27B4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44A2F863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B1FB932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B1074BA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4778327A" w14:textId="77777777" w:rsidTr="0071433E">
        <w:tc>
          <w:tcPr>
            <w:tcW w:w="2110" w:type="dxa"/>
          </w:tcPr>
          <w:p w14:paraId="258DFB16" w14:textId="1211F255" w:rsidR="00064837" w:rsidRPr="00EE757E" w:rsidRDefault="00D002E0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Daily Huddles</w:t>
            </w:r>
          </w:p>
        </w:tc>
        <w:tc>
          <w:tcPr>
            <w:tcW w:w="1935" w:type="dxa"/>
          </w:tcPr>
          <w:p w14:paraId="52E642EC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66A23FF5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7C8D3E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3A436B4D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33EECE4" w14:textId="77777777" w:rsidTr="0071433E">
        <w:tc>
          <w:tcPr>
            <w:tcW w:w="2110" w:type="dxa"/>
          </w:tcPr>
          <w:p w14:paraId="6935536D" w14:textId="77777777" w:rsidR="00064837" w:rsidRPr="00EE757E" w:rsidRDefault="00064837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935" w:type="dxa"/>
          </w:tcPr>
          <w:p w14:paraId="3DCE660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22CBD7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6D2411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6B0D95F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B73D136" w14:textId="77777777" w:rsidTr="0071433E">
        <w:tc>
          <w:tcPr>
            <w:tcW w:w="2110" w:type="dxa"/>
          </w:tcPr>
          <w:p w14:paraId="2012974F" w14:textId="77777777" w:rsidR="00064837" w:rsidRPr="00EE757E" w:rsidRDefault="00064837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935" w:type="dxa"/>
          </w:tcPr>
          <w:p w14:paraId="04437930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2B8CD57E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54E71F4F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1A9000D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8A8643C" w14:textId="36CE408C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76441F28" w14:textId="47007180" w:rsidR="00064837" w:rsidRPr="00EE757E" w:rsidRDefault="00064837" w:rsidP="00EE757E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b/>
          <w:bCs/>
          <w:sz w:val="21"/>
          <w:szCs w:val="21"/>
        </w:rPr>
        <w:t xml:space="preserve">Pre-Hire Communications Plan </w:t>
      </w:r>
      <w:r w:rsidR="00D97699">
        <w:rPr>
          <w:rFonts w:ascii="Arial" w:hAnsi="Arial" w:cs="Arial"/>
          <w:b/>
          <w:bCs/>
          <w:sz w:val="21"/>
          <w:szCs w:val="21"/>
        </w:rPr>
        <w:t>(Direct Leader)</w:t>
      </w:r>
      <w:r w:rsidRPr="00EE757E">
        <w:rPr>
          <w:rFonts w:ascii="Arial" w:hAnsi="Arial" w:cs="Arial"/>
          <w:b/>
          <w:bCs/>
          <w:sz w:val="21"/>
          <w:szCs w:val="21"/>
        </w:rPr>
        <w:t xml:space="preserve"> - </w:t>
      </w:r>
      <w:r w:rsidRPr="00EE757E">
        <w:rPr>
          <w:rFonts w:ascii="Arial" w:hAnsi="Arial" w:cs="Arial"/>
          <w:sz w:val="21"/>
          <w:szCs w:val="21"/>
        </w:rPr>
        <w:t>Announcements to team, organization, key stakeholders, etc.</w:t>
      </w:r>
    </w:p>
    <w:tbl>
      <w:tblPr>
        <w:tblStyle w:val="TableGrid"/>
        <w:tblW w:w="10560" w:type="dxa"/>
        <w:tblLook w:val="04A0" w:firstRow="1" w:lastRow="0" w:firstColumn="1" w:lastColumn="0" w:noHBand="0" w:noVBand="1"/>
      </w:tblPr>
      <w:tblGrid>
        <w:gridCol w:w="2160"/>
        <w:gridCol w:w="1785"/>
        <w:gridCol w:w="2100"/>
        <w:gridCol w:w="2025"/>
        <w:gridCol w:w="2490"/>
      </w:tblGrid>
      <w:tr w:rsidR="00064837" w:rsidRPr="00EE757E" w14:paraId="1A0EACBB" w14:textId="77777777" w:rsidTr="00EE757E">
        <w:tc>
          <w:tcPr>
            <w:tcW w:w="2160" w:type="dxa"/>
            <w:shd w:val="clear" w:color="auto" w:fill="7030A0"/>
          </w:tcPr>
          <w:p w14:paraId="2E6C270F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Date </w:t>
            </w:r>
          </w:p>
        </w:tc>
        <w:tc>
          <w:tcPr>
            <w:tcW w:w="1785" w:type="dxa"/>
            <w:shd w:val="clear" w:color="auto" w:fill="7030A0"/>
          </w:tcPr>
          <w:p w14:paraId="06234916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Time</w:t>
            </w:r>
          </w:p>
        </w:tc>
        <w:tc>
          <w:tcPr>
            <w:tcW w:w="2100" w:type="dxa"/>
            <w:shd w:val="clear" w:color="auto" w:fill="7030A0"/>
          </w:tcPr>
          <w:p w14:paraId="12B79448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Audience </w:t>
            </w:r>
          </w:p>
        </w:tc>
        <w:tc>
          <w:tcPr>
            <w:tcW w:w="2025" w:type="dxa"/>
            <w:shd w:val="clear" w:color="auto" w:fill="7030A0"/>
          </w:tcPr>
          <w:p w14:paraId="27C045FB" w14:textId="77777777" w:rsidR="00064837" w:rsidRPr="00EE757E" w:rsidRDefault="00064837" w:rsidP="0071433E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Responsible</w:t>
            </w:r>
          </w:p>
        </w:tc>
        <w:tc>
          <w:tcPr>
            <w:tcW w:w="2490" w:type="dxa"/>
            <w:shd w:val="clear" w:color="auto" w:fill="7030A0"/>
          </w:tcPr>
          <w:p w14:paraId="16496E06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Notes</w:t>
            </w:r>
          </w:p>
        </w:tc>
      </w:tr>
      <w:tr w:rsidR="00064837" w:rsidRPr="00EE757E" w14:paraId="19B5AB74" w14:textId="77777777" w:rsidTr="0071433E">
        <w:tc>
          <w:tcPr>
            <w:tcW w:w="2160" w:type="dxa"/>
          </w:tcPr>
          <w:p w14:paraId="40053F8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5" w:type="dxa"/>
          </w:tcPr>
          <w:p w14:paraId="2462DD5C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7FD2D88D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56CA9A0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3583BB50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CC5155C" w14:textId="77777777" w:rsidTr="0071433E">
        <w:tc>
          <w:tcPr>
            <w:tcW w:w="2160" w:type="dxa"/>
          </w:tcPr>
          <w:p w14:paraId="697F4E3D" w14:textId="77777777" w:rsidR="00064837" w:rsidRPr="00EE757E" w:rsidRDefault="00064837" w:rsidP="0071433E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53E976D7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3E80F989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74F1D807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7CF98DE2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19D26DC2" w14:textId="77777777" w:rsidTr="0071433E">
        <w:tc>
          <w:tcPr>
            <w:tcW w:w="2160" w:type="dxa"/>
          </w:tcPr>
          <w:p w14:paraId="7FD12071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5" w:type="dxa"/>
          </w:tcPr>
          <w:p w14:paraId="14D68DD5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060BE4BF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115327FD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3E31DC04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2F672475" w14:textId="77777777" w:rsidTr="0071433E">
        <w:tc>
          <w:tcPr>
            <w:tcW w:w="2160" w:type="dxa"/>
          </w:tcPr>
          <w:p w14:paraId="38C958F5" w14:textId="77777777" w:rsidR="00064837" w:rsidRPr="00EE757E" w:rsidRDefault="00064837" w:rsidP="0071433E">
            <w:pPr>
              <w:rPr>
                <w:rFonts w:ascii="Arial" w:hAnsi="Arial" w:cs="Arial"/>
              </w:rPr>
            </w:pPr>
          </w:p>
        </w:tc>
        <w:tc>
          <w:tcPr>
            <w:tcW w:w="1785" w:type="dxa"/>
          </w:tcPr>
          <w:p w14:paraId="1F6692A9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00" w:type="dxa"/>
          </w:tcPr>
          <w:p w14:paraId="3D152733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5" w:type="dxa"/>
          </w:tcPr>
          <w:p w14:paraId="6F8DA624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90" w:type="dxa"/>
          </w:tcPr>
          <w:p w14:paraId="282BB262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1E0498B6" w14:textId="2C2D16D0" w:rsidR="00334A06" w:rsidRDefault="00334A06" w:rsidP="00E219E9">
      <w:pPr>
        <w:tabs>
          <w:tab w:val="left" w:pos="4830"/>
        </w:tabs>
        <w:rPr>
          <w:rFonts w:ascii="Arial" w:hAnsi="Arial" w:cs="Arial"/>
          <w:sz w:val="18"/>
          <w:szCs w:val="18"/>
        </w:rPr>
      </w:pPr>
    </w:p>
    <w:p w14:paraId="58D0FAB5" w14:textId="77777777" w:rsidR="00334A06" w:rsidRDefault="00334A0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106C7D4" w14:textId="50504C7A" w:rsidR="004B57CC" w:rsidRPr="00DF169E" w:rsidRDefault="00285F59" w:rsidP="00E219E9">
      <w:pPr>
        <w:tabs>
          <w:tab w:val="left" w:pos="4830"/>
        </w:tabs>
        <w:rPr>
          <w:rFonts w:ascii="Arial" w:hAnsi="Arial" w:cs="Arial"/>
          <w:b/>
          <w:bCs/>
          <w:sz w:val="18"/>
          <w:szCs w:val="18"/>
        </w:rPr>
      </w:pPr>
      <w:r w:rsidRPr="00DF169E">
        <w:rPr>
          <w:rFonts w:ascii="Arial" w:hAnsi="Arial" w:cs="Arial"/>
          <w:b/>
          <w:bCs/>
          <w:color w:val="00B0F0"/>
          <w:sz w:val="36"/>
          <w:szCs w:val="36"/>
        </w:rPr>
        <w:lastRenderedPageBreak/>
        <w:t>New Executive Assimilation</w:t>
      </w:r>
    </w:p>
    <w:p w14:paraId="738A0BF8" w14:textId="77777777" w:rsidR="00285F59" w:rsidRPr="00285F59" w:rsidRDefault="00285F59" w:rsidP="00285F59">
      <w:pPr>
        <w:pStyle w:val="Heading1"/>
        <w:rPr>
          <w:rFonts w:ascii="Arial" w:hAnsi="Arial" w:cs="Arial"/>
          <w:color w:val="7B4DA7"/>
          <w:sz w:val="28"/>
          <w:szCs w:val="20"/>
        </w:rPr>
      </w:pPr>
      <w:r w:rsidRPr="00285F59">
        <w:rPr>
          <w:rFonts w:ascii="Arial" w:hAnsi="Arial" w:cs="Arial"/>
          <w:color w:val="7B4DA7"/>
          <w:sz w:val="28"/>
          <w:szCs w:val="20"/>
        </w:rPr>
        <w:t>Purpose</w:t>
      </w:r>
    </w:p>
    <w:p w14:paraId="11FA17D7" w14:textId="5B83DF81" w:rsidR="00285F59" w:rsidRDefault="00285F59" w:rsidP="00285F59">
      <w:pPr>
        <w:pStyle w:val="Heading2"/>
        <w:rPr>
          <w:rFonts w:ascii="Arial" w:eastAsiaTheme="minorHAnsi" w:hAnsi="Arial" w:cs="Arial"/>
          <w:b w:val="0"/>
          <w:color w:val="758592"/>
          <w:sz w:val="24"/>
          <w:szCs w:val="24"/>
        </w:rPr>
      </w:pPr>
      <w:r w:rsidRPr="00B074D4">
        <w:rPr>
          <w:rFonts w:ascii="Arial" w:eastAsiaTheme="minorHAnsi" w:hAnsi="Arial" w:cs="Arial"/>
          <w:b w:val="0"/>
          <w:color w:val="758592"/>
          <w:sz w:val="24"/>
          <w:szCs w:val="24"/>
        </w:rPr>
        <w:t>The purpose of the new leader assimilation process is to accelerate the process of personal introductions, aligning expectations and building a strong foundation for a productive working relationship</w:t>
      </w:r>
      <w:r w:rsidR="00625DF1">
        <w:rPr>
          <w:rFonts w:ascii="Arial" w:eastAsiaTheme="minorHAnsi" w:hAnsi="Arial" w:cs="Arial"/>
          <w:b w:val="0"/>
          <w:color w:val="758592"/>
          <w:sz w:val="24"/>
          <w:szCs w:val="24"/>
        </w:rPr>
        <w:t xml:space="preserve"> between the New Executive </w:t>
      </w:r>
      <w:r w:rsidR="001E66E0">
        <w:rPr>
          <w:rFonts w:ascii="Arial" w:eastAsiaTheme="minorHAnsi" w:hAnsi="Arial" w:cs="Arial"/>
          <w:b w:val="0"/>
          <w:color w:val="758592"/>
          <w:sz w:val="24"/>
          <w:szCs w:val="24"/>
        </w:rPr>
        <w:t xml:space="preserve">and their direct reports. </w:t>
      </w:r>
    </w:p>
    <w:p w14:paraId="42715890" w14:textId="77777777" w:rsidR="00285F59" w:rsidRDefault="00285F59" w:rsidP="00285F59">
      <w:pPr>
        <w:pStyle w:val="Heading2"/>
        <w:rPr>
          <w:rFonts w:ascii="Arial" w:eastAsiaTheme="minorHAnsi" w:hAnsi="Arial" w:cs="Arial"/>
          <w:b w:val="0"/>
          <w:color w:val="758592"/>
          <w:sz w:val="24"/>
          <w:szCs w:val="24"/>
        </w:rPr>
      </w:pPr>
    </w:p>
    <w:p w14:paraId="160F3EA0" w14:textId="69C02083" w:rsidR="00285F59" w:rsidRDefault="00285F59" w:rsidP="00285F59">
      <w:pPr>
        <w:rPr>
          <w:rFonts w:ascii="Calibri" w:eastAsia="Calibri" w:hAnsi="Calibri" w:cs="Calibri"/>
        </w:rPr>
      </w:pPr>
      <w:r w:rsidRPr="00834458">
        <w:rPr>
          <w:rFonts w:ascii="Calibri" w:eastAsia="Calibri" w:hAnsi="Calibri" w:cs="Calibri"/>
          <w:b/>
          <w:bCs/>
          <w:color w:val="7030A0"/>
        </w:rPr>
        <w:t>Timing</w:t>
      </w:r>
      <w:r w:rsidRPr="00834458">
        <w:rPr>
          <w:rFonts w:ascii="Calibri" w:eastAsia="Calibri" w:hAnsi="Calibri" w:cs="Calibri"/>
          <w:color w:val="7030A0"/>
        </w:rPr>
        <w:t xml:space="preserve">: </w:t>
      </w:r>
      <w:r w:rsidR="001E66E0" w:rsidRPr="001E66E0">
        <w:rPr>
          <w:rFonts w:ascii="Calibri" w:eastAsia="Calibri" w:hAnsi="Calibri" w:cs="Calibri"/>
          <w:color w:val="000000" w:themeColor="text1"/>
        </w:rPr>
        <w:t>F</w:t>
      </w:r>
      <w:r w:rsidRPr="001E66E0">
        <w:rPr>
          <w:rFonts w:ascii="Calibri" w:eastAsia="Calibri" w:hAnsi="Calibri" w:cs="Calibri"/>
          <w:color w:val="000000" w:themeColor="text1"/>
        </w:rPr>
        <w:t>i</w:t>
      </w:r>
      <w:r w:rsidRPr="7564CF76">
        <w:rPr>
          <w:rFonts w:ascii="Calibri" w:eastAsia="Calibri" w:hAnsi="Calibri" w:cs="Calibri"/>
        </w:rPr>
        <w:t>rst 30 days of onboarding</w:t>
      </w:r>
      <w:r w:rsidR="001E66E0">
        <w:rPr>
          <w:rFonts w:ascii="Calibri" w:eastAsia="Calibri" w:hAnsi="Calibri" w:cs="Calibri"/>
        </w:rPr>
        <w:t>.</w:t>
      </w:r>
    </w:p>
    <w:p w14:paraId="70BBDE68" w14:textId="463A49B7" w:rsidR="001E66E0" w:rsidRPr="00285F59" w:rsidRDefault="001E66E0" w:rsidP="00285F59">
      <w:r>
        <w:rPr>
          <w:rFonts w:ascii="Calibri" w:eastAsia="Calibri" w:hAnsi="Calibri" w:cs="Calibri"/>
          <w:b/>
          <w:bCs/>
          <w:color w:val="7030A0"/>
        </w:rPr>
        <w:t>Audience</w:t>
      </w:r>
      <w:r>
        <w:rPr>
          <w:rFonts w:ascii="Calibri" w:eastAsia="Calibri" w:hAnsi="Calibri" w:cs="Calibri"/>
        </w:rPr>
        <w:t xml:space="preserve"> New Executive and their direct reports</w:t>
      </w:r>
      <w:r>
        <w:rPr>
          <w:rFonts w:ascii="Calibri" w:eastAsia="Calibri" w:hAnsi="Calibri" w:cs="Calibri"/>
          <w:b/>
          <w:bCs/>
          <w:color w:val="7030A0"/>
        </w:rPr>
        <w:t>.</w:t>
      </w:r>
    </w:p>
    <w:p w14:paraId="61E2352C" w14:textId="77777777" w:rsidR="00285F59" w:rsidRPr="00834458" w:rsidRDefault="00285F59" w:rsidP="00285F59">
      <w:pPr>
        <w:rPr>
          <w:rFonts w:ascii="Calibri" w:eastAsia="Calibri" w:hAnsi="Calibri" w:cs="Calibri"/>
          <w:b/>
          <w:bCs/>
          <w:color w:val="7030A0"/>
        </w:rPr>
      </w:pPr>
      <w:r w:rsidRPr="00834458">
        <w:rPr>
          <w:rFonts w:ascii="Calibri" w:eastAsia="Calibri" w:hAnsi="Calibri" w:cs="Calibri"/>
          <w:b/>
          <w:bCs/>
          <w:color w:val="7030A0"/>
        </w:rPr>
        <w:t xml:space="preserve">Preparation: </w:t>
      </w:r>
    </w:p>
    <w:p w14:paraId="3E1EC9E7" w14:textId="77777777" w:rsidR="00285F59" w:rsidRPr="00834458" w:rsidRDefault="00285F59" w:rsidP="00285F59">
      <w:pPr>
        <w:pStyle w:val="ListParagraph"/>
        <w:numPr>
          <w:ilvl w:val="0"/>
          <w:numId w:val="22"/>
        </w:numPr>
        <w:rPr>
          <w:rFonts w:eastAsiaTheme="minorEastAsia"/>
        </w:rPr>
      </w:pPr>
      <w:r w:rsidRPr="00834458">
        <w:rPr>
          <w:rFonts w:ascii="Calibri" w:eastAsia="Calibri" w:hAnsi="Calibri" w:cs="Calibri"/>
        </w:rPr>
        <w:t>Meet with HR contact to review the process.</w:t>
      </w:r>
    </w:p>
    <w:p w14:paraId="3E34727E" w14:textId="77777777" w:rsidR="00285F59" w:rsidRDefault="00285F59" w:rsidP="00285F59">
      <w:pPr>
        <w:pStyle w:val="ListParagraph"/>
        <w:numPr>
          <w:ilvl w:val="0"/>
          <w:numId w:val="20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Leader selects 5 questions for the team to answer</w:t>
      </w:r>
      <w:r>
        <w:rPr>
          <w:rFonts w:ascii="Calibri" w:eastAsia="Calibri" w:hAnsi="Calibri" w:cs="Calibri"/>
        </w:rPr>
        <w:t xml:space="preserve"> (below)</w:t>
      </w:r>
      <w:r w:rsidRPr="7564CF76">
        <w:rPr>
          <w:rFonts w:ascii="Calibri" w:eastAsia="Calibri" w:hAnsi="Calibri" w:cs="Calibri"/>
        </w:rPr>
        <w:t>.</w:t>
      </w:r>
    </w:p>
    <w:p w14:paraId="7D1921DD" w14:textId="77777777" w:rsidR="00285F59" w:rsidRDefault="00285F59" w:rsidP="00285F59">
      <w:pPr>
        <w:pStyle w:val="ListParagraph"/>
        <w:numPr>
          <w:ilvl w:val="0"/>
          <w:numId w:val="20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Schedule meeting for 60-90 minutes</w:t>
      </w:r>
    </w:p>
    <w:p w14:paraId="4835102C" w14:textId="77777777" w:rsidR="00285F59" w:rsidRDefault="00285F59" w:rsidP="00285F59">
      <w:pPr>
        <w:pStyle w:val="ListParagraph"/>
        <w:numPr>
          <w:ilvl w:val="0"/>
          <w:numId w:val="20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Gather materials:</w:t>
      </w:r>
    </w:p>
    <w:p w14:paraId="36BA4F9C" w14:textId="77777777" w:rsidR="00285F59" w:rsidRDefault="00285F59" w:rsidP="00285F59">
      <w:pPr>
        <w:pStyle w:val="ListParagraph"/>
        <w:numPr>
          <w:ilvl w:val="1"/>
          <w:numId w:val="19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Flip chart paper - 1 per question, plus a flip chart for 'Questions/Concerns' that arise during discussion</w:t>
      </w:r>
    </w:p>
    <w:p w14:paraId="248CF588" w14:textId="77777777" w:rsidR="00285F59" w:rsidRDefault="00285F59" w:rsidP="00285F59">
      <w:pPr>
        <w:pStyle w:val="ListParagraph"/>
        <w:numPr>
          <w:ilvl w:val="1"/>
          <w:numId w:val="19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Markers</w:t>
      </w:r>
    </w:p>
    <w:p w14:paraId="4EB41E6C" w14:textId="77777777" w:rsidR="00285F59" w:rsidRDefault="00285F59" w:rsidP="00285F59">
      <w:pPr>
        <w:pStyle w:val="ListParagraph"/>
        <w:numPr>
          <w:ilvl w:val="1"/>
          <w:numId w:val="19"/>
        </w:numPr>
        <w:spacing w:line="240" w:lineRule="auto"/>
        <w:rPr>
          <w:rFonts w:eastAsiaTheme="minorEastAsia"/>
        </w:rPr>
      </w:pPr>
      <w:r w:rsidRPr="7564CF76">
        <w:rPr>
          <w:rFonts w:ascii="Calibri" w:eastAsia="Calibri" w:hAnsi="Calibri" w:cs="Calibri"/>
        </w:rPr>
        <w:t>Post-its (not needed if HR facilitates)</w:t>
      </w:r>
    </w:p>
    <w:p w14:paraId="6F000207" w14:textId="77777777" w:rsidR="00285F59" w:rsidRDefault="00285F59" w:rsidP="00285F59">
      <w:r w:rsidRPr="7564CF7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 w:rsidRPr="00834458">
        <w:rPr>
          <w:rFonts w:ascii="Calibri" w:eastAsia="Calibri" w:hAnsi="Calibri" w:cs="Calibri"/>
          <w:b/>
          <w:bCs/>
          <w:color w:val="00B0F0"/>
        </w:rPr>
        <w:t xml:space="preserve">Questions: </w:t>
      </w:r>
      <w:r w:rsidRPr="7564CF76">
        <w:rPr>
          <w:rFonts w:ascii="Calibri" w:eastAsia="Calibri" w:hAnsi="Calibri" w:cs="Calibri"/>
        </w:rPr>
        <w:t>Select 5 for the team to answer</w:t>
      </w:r>
    </w:p>
    <w:p w14:paraId="6E5ABCDA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do we expect of or need from this new person?</w:t>
      </w:r>
    </w:p>
    <w:p w14:paraId="2A0BF035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do we do well as a team? And where do we have opportunity for improvement?</w:t>
      </w:r>
    </w:p>
    <w:p w14:paraId="270AE238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could we improve the way the team works together?</w:t>
      </w:r>
    </w:p>
    <w:p w14:paraId="67954453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do we want to know about the new leader?</w:t>
      </w:r>
    </w:p>
    <w:p w14:paraId="646B1704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 xml:space="preserve">What are the biggest challenges and opportunities the team faces in the short term? Near term? </w:t>
      </w:r>
    </w:p>
    <w:p w14:paraId="7B5EDFBF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are the major obstacles the new leader will face?</w:t>
      </w:r>
    </w:p>
    <w:p w14:paraId="01BAA6CA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resources could we leverage more effectively?</w:t>
      </w:r>
    </w:p>
    <w:p w14:paraId="709D455B" w14:textId="77777777" w:rsidR="00285F59" w:rsidRDefault="00285F59" w:rsidP="00285F59">
      <w:pPr>
        <w:pStyle w:val="ListParagraph"/>
        <w:numPr>
          <w:ilvl w:val="1"/>
          <w:numId w:val="20"/>
        </w:numPr>
        <w:rPr>
          <w:rFonts w:eastAsiaTheme="minorEastAsia"/>
        </w:rPr>
      </w:pPr>
      <w:r w:rsidRPr="7564CF76">
        <w:rPr>
          <w:rFonts w:ascii="Calibri" w:eastAsia="Calibri" w:hAnsi="Calibri" w:cs="Calibri"/>
        </w:rPr>
        <w:t xml:space="preserve">If you were in my position, what would your priorities be? </w:t>
      </w:r>
    </w:p>
    <w:p w14:paraId="5C7ABA2E" w14:textId="77777777" w:rsidR="00285F59" w:rsidRPr="00834458" w:rsidRDefault="00285F59" w:rsidP="00285F59">
      <w:pPr>
        <w:rPr>
          <w:color w:val="7030A0"/>
        </w:rPr>
      </w:pPr>
      <w:r w:rsidRPr="00834458">
        <w:rPr>
          <w:rFonts w:ascii="Calibri" w:eastAsia="Calibri" w:hAnsi="Calibri" w:cs="Calibri"/>
          <w:b/>
          <w:bCs/>
          <w:color w:val="7030A0"/>
        </w:rPr>
        <w:t>Process:</w:t>
      </w:r>
    </w:p>
    <w:p w14:paraId="6B456CDF" w14:textId="55423A5E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>Begin by stating the purpose of the exercise - to surface information, assumptions, questions</w:t>
      </w:r>
      <w:r w:rsidR="004B0DBE">
        <w:rPr>
          <w:rFonts w:ascii="Calibri" w:eastAsia="Calibri" w:hAnsi="Calibri" w:cs="Calibri"/>
        </w:rPr>
        <w:t>,</w:t>
      </w:r>
      <w:r w:rsidRPr="00834458">
        <w:rPr>
          <w:rFonts w:ascii="Calibri" w:eastAsia="Calibri" w:hAnsi="Calibri" w:cs="Calibri"/>
        </w:rPr>
        <w:t xml:space="preserve"> and expectations that can accelerate the transition process, thereby leading to greater team coherence and productivity. </w:t>
      </w:r>
    </w:p>
    <w:p w14:paraId="616E9202" w14:textId="77777777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>Complete introductions as needed.</w:t>
      </w:r>
    </w:p>
    <w:p w14:paraId="69E43F40" w14:textId="43D9DC7C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 xml:space="preserve">Team </w:t>
      </w:r>
      <w:r w:rsidRPr="0F0C78DF">
        <w:rPr>
          <w:rFonts w:ascii="Calibri" w:eastAsia="Calibri" w:hAnsi="Calibri" w:cs="Calibri"/>
        </w:rPr>
        <w:t>answers</w:t>
      </w:r>
      <w:r w:rsidRPr="00834458">
        <w:rPr>
          <w:rFonts w:ascii="Calibri" w:eastAsia="Calibri" w:hAnsi="Calibri" w:cs="Calibri"/>
        </w:rPr>
        <w:t xml:space="preserve"> the 5 questions</w:t>
      </w:r>
      <w:r w:rsidRPr="0F0C78DF">
        <w:rPr>
          <w:rFonts w:ascii="Calibri" w:eastAsia="Calibri" w:hAnsi="Calibri" w:cs="Calibri"/>
        </w:rPr>
        <w:t>; focus</w:t>
      </w:r>
      <w:r w:rsidRPr="00834458">
        <w:rPr>
          <w:rFonts w:ascii="Calibri" w:eastAsia="Calibri" w:hAnsi="Calibri" w:cs="Calibri"/>
        </w:rPr>
        <w:t xml:space="preserve"> on one question at a time </w:t>
      </w:r>
      <w:r w:rsidRPr="0F0C78DF">
        <w:rPr>
          <w:rFonts w:ascii="Calibri" w:eastAsia="Calibri" w:hAnsi="Calibri" w:cs="Calibri"/>
        </w:rPr>
        <w:t>(</w:t>
      </w:r>
      <w:r w:rsidR="001E66E0" w:rsidRPr="0F0C78DF">
        <w:rPr>
          <w:rFonts w:ascii="Calibri" w:eastAsia="Calibri" w:hAnsi="Calibri" w:cs="Calibri"/>
        </w:rPr>
        <w:t>approx.</w:t>
      </w:r>
      <w:r w:rsidRPr="00834458">
        <w:rPr>
          <w:rFonts w:ascii="Calibri" w:eastAsia="Calibri" w:hAnsi="Calibri" w:cs="Calibri"/>
        </w:rPr>
        <w:t xml:space="preserve"> 3 </w:t>
      </w:r>
      <w:r w:rsidRPr="0F0C78DF">
        <w:rPr>
          <w:rFonts w:ascii="Calibri" w:eastAsia="Calibri" w:hAnsi="Calibri" w:cs="Calibri"/>
        </w:rPr>
        <w:t>min.</w:t>
      </w:r>
      <w:r w:rsidRPr="00834458">
        <w:rPr>
          <w:rFonts w:ascii="Calibri" w:eastAsia="Calibri" w:hAnsi="Calibri" w:cs="Calibri"/>
        </w:rPr>
        <w:t xml:space="preserve"> per question</w:t>
      </w:r>
      <w:r w:rsidRPr="0F0C78DF">
        <w:rPr>
          <w:rFonts w:ascii="Calibri" w:eastAsia="Calibri" w:hAnsi="Calibri" w:cs="Calibri"/>
        </w:rPr>
        <w:t>).</w:t>
      </w:r>
      <w:r w:rsidRPr="00834458">
        <w:rPr>
          <w:rFonts w:ascii="Calibri" w:eastAsia="Calibri" w:hAnsi="Calibri" w:cs="Calibri"/>
        </w:rPr>
        <w:t xml:space="preserve"> </w:t>
      </w:r>
    </w:p>
    <w:p w14:paraId="745B62FF" w14:textId="77777777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>Team members use post-it to capture answers and post them on the appropriate flip chart.</w:t>
      </w:r>
    </w:p>
    <w:p w14:paraId="70F1CE4A" w14:textId="77777777" w:rsidR="00285F59" w:rsidRPr="00834458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>Ask for a volunteer(s) to share the team members answers so leader can listen and take notes.</w:t>
      </w:r>
    </w:p>
    <w:p w14:paraId="0783DE41" w14:textId="77777777" w:rsidR="00285F59" w:rsidRDefault="00285F59" w:rsidP="00285F59">
      <w:pPr>
        <w:pStyle w:val="ListParagraph"/>
        <w:numPr>
          <w:ilvl w:val="0"/>
          <w:numId w:val="21"/>
        </w:numPr>
      </w:pPr>
      <w:r w:rsidRPr="00834458">
        <w:rPr>
          <w:rFonts w:ascii="Calibri" w:eastAsia="Calibri" w:hAnsi="Calibri" w:cs="Calibri"/>
        </w:rPr>
        <w:t xml:space="preserve">Leader asks questions or comments </w:t>
      </w:r>
      <w:r w:rsidRPr="0F0C78DF">
        <w:rPr>
          <w:rFonts w:ascii="Calibri" w:eastAsia="Calibri" w:hAnsi="Calibri" w:cs="Calibri"/>
        </w:rPr>
        <w:t xml:space="preserve">on </w:t>
      </w:r>
      <w:r w:rsidRPr="00834458">
        <w:rPr>
          <w:rFonts w:ascii="Calibri" w:eastAsia="Calibri" w:hAnsi="Calibri" w:cs="Calibri"/>
        </w:rPr>
        <w:t>what the team shared</w:t>
      </w:r>
      <w:r w:rsidRPr="0F0C78DF">
        <w:rPr>
          <w:rFonts w:ascii="Calibri" w:eastAsia="Calibri" w:hAnsi="Calibri" w:cs="Calibri"/>
        </w:rPr>
        <w:t>/</w:t>
      </w:r>
      <w:r w:rsidRPr="00834458">
        <w:rPr>
          <w:rFonts w:ascii="Calibri" w:eastAsia="Calibri" w:hAnsi="Calibri" w:cs="Calibri"/>
        </w:rPr>
        <w:t>asked and explores ways in which the leader can take quick action on some of the issues.</w:t>
      </w:r>
    </w:p>
    <w:p w14:paraId="68F21058" w14:textId="77777777" w:rsidR="00285F59" w:rsidRDefault="00285F59" w:rsidP="00285F5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489A4D33" w14:textId="5FB8C953" w:rsidR="00285F59" w:rsidRPr="00DF169E" w:rsidRDefault="00285F59" w:rsidP="00285F59">
      <w:pPr>
        <w:rPr>
          <w:rFonts w:ascii="Arial" w:eastAsia="Calibri" w:hAnsi="Arial" w:cs="Arial"/>
          <w:b/>
          <w:bCs/>
          <w:color w:val="00B0F0"/>
          <w:sz w:val="36"/>
          <w:szCs w:val="36"/>
        </w:rPr>
      </w:pPr>
      <w:r w:rsidRPr="00DF169E">
        <w:rPr>
          <w:rFonts w:ascii="Arial" w:eastAsia="Calibri" w:hAnsi="Arial" w:cs="Arial"/>
          <w:b/>
          <w:bCs/>
          <w:color w:val="00B0F0"/>
          <w:sz w:val="36"/>
          <w:szCs w:val="36"/>
        </w:rPr>
        <w:lastRenderedPageBreak/>
        <w:t>New Executive Assimilation</w:t>
      </w:r>
    </w:p>
    <w:p w14:paraId="5F5C6EC5" w14:textId="5A49499F" w:rsidR="00285F59" w:rsidRPr="00285F59" w:rsidRDefault="00285F59" w:rsidP="00285F59">
      <w:pPr>
        <w:rPr>
          <w:b/>
          <w:bCs/>
          <w:color w:val="7030A0"/>
        </w:rPr>
      </w:pPr>
      <w:r w:rsidRPr="00834458">
        <w:rPr>
          <w:rFonts w:ascii="Calibri" w:eastAsia="Calibri" w:hAnsi="Calibri" w:cs="Calibri"/>
          <w:b/>
          <w:bCs/>
          <w:color w:val="7030A0"/>
        </w:rPr>
        <w:t>Questions the leader should be prepared to answer:</w:t>
      </w:r>
    </w:p>
    <w:p w14:paraId="781274CC" w14:textId="77777777" w:rsidR="00285F59" w:rsidRPr="00834458" w:rsidRDefault="00285F59" w:rsidP="00285F59">
      <w:pPr>
        <w:rPr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Personal Style</w:t>
      </w:r>
    </w:p>
    <w:p w14:paraId="7717B243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do you express your satisfaction or concern?</w:t>
      </w:r>
    </w:p>
    <w:p w14:paraId="631EB3CB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can we tell when something is important to you?</w:t>
      </w:r>
    </w:p>
    <w:p w14:paraId="2BE44B8A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>
        <w:rPr>
          <w:rFonts w:ascii="Calibri" w:eastAsia="Calibri" w:hAnsi="Calibri" w:cs="Calibri"/>
        </w:rPr>
        <w:t>D</w:t>
      </w:r>
      <w:r w:rsidRPr="7564CF76">
        <w:rPr>
          <w:rFonts w:ascii="Calibri" w:eastAsia="Calibri" w:hAnsi="Calibri" w:cs="Calibri"/>
        </w:rPr>
        <w:t xml:space="preserve">o you have any pet peeves or triggers we should be aware of? </w:t>
      </w:r>
    </w:p>
    <w:p w14:paraId="7032A9F9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do you handle disagreements/conflict?</w:t>
      </w:r>
    </w:p>
    <w:p w14:paraId="62AFA22D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are your strengths &amp; weaknesses?</w:t>
      </w:r>
    </w:p>
    <w:p w14:paraId="06ED87C5" w14:textId="77777777" w:rsidR="00285F59" w:rsidRPr="00834458" w:rsidRDefault="00285F59" w:rsidP="00285F59">
      <w:pPr>
        <w:spacing w:before="240"/>
        <w:rPr>
          <w:rFonts w:ascii="Calibri" w:eastAsia="Calibri" w:hAnsi="Calibri" w:cs="Calibri"/>
          <w:b/>
          <w:bCs/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Communication &amp; Problem Solving</w:t>
      </w:r>
    </w:p>
    <w:p w14:paraId="617E47DD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often do you want to see us for updates and information?</w:t>
      </w:r>
    </w:p>
    <w:p w14:paraId="4497C513" w14:textId="259B636E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Do you accept rough drafts</w:t>
      </w:r>
      <w:r w:rsidR="004B0DBE">
        <w:rPr>
          <w:rFonts w:ascii="Calibri" w:eastAsia="Calibri" w:hAnsi="Calibri" w:cs="Calibri"/>
        </w:rPr>
        <w:t>,</w:t>
      </w:r>
      <w:r w:rsidRPr="7564CF76">
        <w:rPr>
          <w:rFonts w:ascii="Calibri" w:eastAsia="Calibri" w:hAnsi="Calibri" w:cs="Calibri"/>
        </w:rPr>
        <w:t xml:space="preserve"> or should everything be in final form?</w:t>
      </w:r>
    </w:p>
    <w:p w14:paraId="0D7030F0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are your preferences relative to email, texts, calls, face-to-face or after-hours communication?</w:t>
      </w:r>
    </w:p>
    <w:p w14:paraId="24122228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much do you want to know about a problem?</w:t>
      </w:r>
    </w:p>
    <w:p w14:paraId="66B5307F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receptive are you to productivity innovations and/or process improvements?</w:t>
      </w:r>
    </w:p>
    <w:p w14:paraId="50125B6B" w14:textId="77777777" w:rsidR="00285F59" w:rsidRPr="00834458" w:rsidRDefault="00285F59" w:rsidP="00285F59">
      <w:pPr>
        <w:spacing w:before="240"/>
        <w:rPr>
          <w:rFonts w:ascii="Calibri" w:eastAsia="Calibri" w:hAnsi="Calibri" w:cs="Calibri"/>
          <w:b/>
          <w:bCs/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Decision-making Style</w:t>
      </w:r>
    </w:p>
    <w:p w14:paraId="6B49E532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far down do you intend to push the decision-making process?</w:t>
      </w:r>
    </w:p>
    <w:p w14:paraId="0CEA9A64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should decisions be communicated?</w:t>
      </w:r>
    </w:p>
    <w:p w14:paraId="1F319F1C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How should we approach you if we have questions/concerns about a decision?</w:t>
      </w:r>
    </w:p>
    <w:p w14:paraId="4DB1B22A" w14:textId="77777777" w:rsidR="00285F59" w:rsidRPr="00834458" w:rsidRDefault="00285F59" w:rsidP="00285F59">
      <w:pPr>
        <w:spacing w:before="240"/>
        <w:rPr>
          <w:rFonts w:ascii="Calibri" w:eastAsia="Calibri" w:hAnsi="Calibri" w:cs="Calibri"/>
          <w:b/>
          <w:bCs/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Performance Expectations</w:t>
      </w:r>
    </w:p>
    <w:p w14:paraId="350CC98E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behaviors do you expect of your team?</w:t>
      </w:r>
    </w:p>
    <w:p w14:paraId="469D0D53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is your definition of a top performer?</w:t>
      </w:r>
    </w:p>
    <w:p w14:paraId="12150099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When and how will I receive performance feedback?</w:t>
      </w:r>
    </w:p>
    <w:p w14:paraId="4AC4A015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7564CF76">
        <w:rPr>
          <w:rFonts w:ascii="Calibri" w:eastAsia="Calibri" w:hAnsi="Calibri" w:cs="Calibri"/>
        </w:rPr>
        <w:t>What are consequences of not performing?</w:t>
      </w:r>
    </w:p>
    <w:p w14:paraId="743E2FCD" w14:textId="77777777" w:rsidR="00285F59" w:rsidRPr="00834458" w:rsidRDefault="00285F59" w:rsidP="00285F59">
      <w:pPr>
        <w:spacing w:before="240"/>
        <w:rPr>
          <w:rFonts w:ascii="Calibri" w:eastAsia="Calibri" w:hAnsi="Calibri" w:cs="Calibri"/>
          <w:b/>
          <w:bCs/>
          <w:color w:val="00B0F0"/>
        </w:rPr>
      </w:pPr>
      <w:r w:rsidRPr="00834458">
        <w:rPr>
          <w:rFonts w:ascii="Calibri" w:eastAsia="Calibri" w:hAnsi="Calibri" w:cs="Calibri"/>
          <w:b/>
          <w:bCs/>
          <w:color w:val="00B0F0"/>
        </w:rPr>
        <w:t>Your Priorities</w:t>
      </w:r>
    </w:p>
    <w:p w14:paraId="10BCB413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001816A8">
        <w:rPr>
          <w:rFonts w:ascii="Calibri" w:eastAsia="Calibri" w:hAnsi="Calibri" w:cs="Calibri"/>
        </w:rPr>
        <w:t>What is your No.1 business priority in the next six months?</w:t>
      </w:r>
    </w:p>
    <w:p w14:paraId="32550642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001816A8">
        <w:rPr>
          <w:rFonts w:ascii="Calibri" w:eastAsia="Calibri" w:hAnsi="Calibri" w:cs="Calibri"/>
        </w:rPr>
        <w:t>What are your long-term goals?</w:t>
      </w:r>
    </w:p>
    <w:p w14:paraId="02DDE527" w14:textId="77777777" w:rsidR="00285F59" w:rsidRDefault="00285F59" w:rsidP="00285F59">
      <w:pPr>
        <w:pStyle w:val="ListParagraph"/>
        <w:numPr>
          <w:ilvl w:val="0"/>
          <w:numId w:val="20"/>
        </w:numPr>
        <w:spacing w:after="0"/>
        <w:rPr>
          <w:rFonts w:eastAsiaTheme="minorEastAsia"/>
        </w:rPr>
      </w:pPr>
      <w:r w:rsidRPr="001816A8">
        <w:rPr>
          <w:rFonts w:ascii="Calibri" w:eastAsia="Calibri" w:hAnsi="Calibri" w:cs="Calibri"/>
        </w:rPr>
        <w:t>What are your personal career goals?</w:t>
      </w:r>
    </w:p>
    <w:p w14:paraId="51A9A0C8" w14:textId="77777777" w:rsidR="00285F59" w:rsidRPr="00EE757E" w:rsidRDefault="00285F59" w:rsidP="00E219E9">
      <w:pPr>
        <w:tabs>
          <w:tab w:val="left" w:pos="4830"/>
        </w:tabs>
        <w:rPr>
          <w:rFonts w:ascii="Arial" w:hAnsi="Arial" w:cs="Arial"/>
          <w:sz w:val="18"/>
          <w:szCs w:val="18"/>
        </w:rPr>
      </w:pPr>
    </w:p>
    <w:sectPr w:rsidR="00285F59" w:rsidRPr="00EE757E" w:rsidSect="00D969D4">
      <w:headerReference w:type="default" r:id="rId19"/>
      <w:footerReference w:type="even" r:id="rId20"/>
      <w:footerReference w:type="default" r:id="rId21"/>
      <w:type w:val="continuous"/>
      <w:pgSz w:w="12240" w:h="15840"/>
      <w:pgMar w:top="720" w:right="450" w:bottom="720" w:left="5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2D2B8" w14:textId="77777777" w:rsidR="00D36980" w:rsidRDefault="00D36980" w:rsidP="007C2A16">
      <w:pPr>
        <w:spacing w:after="0" w:line="240" w:lineRule="auto"/>
      </w:pPr>
      <w:r>
        <w:separator/>
      </w:r>
    </w:p>
  </w:endnote>
  <w:endnote w:type="continuationSeparator" w:id="0">
    <w:p w14:paraId="35093FE6" w14:textId="77777777" w:rsidR="00D36980" w:rsidRDefault="00D36980" w:rsidP="007C2A16">
      <w:pPr>
        <w:spacing w:after="0" w:line="240" w:lineRule="auto"/>
      </w:pPr>
      <w:r>
        <w:continuationSeparator/>
      </w:r>
    </w:p>
  </w:endnote>
  <w:endnote w:type="continuationNotice" w:id="1">
    <w:p w14:paraId="77911575" w14:textId="77777777" w:rsidR="00D36980" w:rsidRDefault="00D369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355518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F05D12" w14:textId="77777777" w:rsidR="00315BE2" w:rsidRDefault="00315BE2" w:rsidP="00315B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2F2880" w14:textId="77777777" w:rsidR="00315BE2" w:rsidRDefault="00315BE2" w:rsidP="003B2E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050A" w14:textId="0A654F17" w:rsidR="00315BE2" w:rsidRDefault="00315BE2" w:rsidP="003B2EF4">
    <w:pPr>
      <w:pStyle w:val="Footer"/>
      <w:ind w:right="360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19AA1" w14:textId="77777777" w:rsidR="00D36980" w:rsidRDefault="00D36980" w:rsidP="007C2A16">
      <w:pPr>
        <w:spacing w:after="0" w:line="240" w:lineRule="auto"/>
      </w:pPr>
      <w:r>
        <w:separator/>
      </w:r>
    </w:p>
  </w:footnote>
  <w:footnote w:type="continuationSeparator" w:id="0">
    <w:p w14:paraId="1F479301" w14:textId="77777777" w:rsidR="00D36980" w:rsidRDefault="00D36980" w:rsidP="007C2A16">
      <w:pPr>
        <w:spacing w:after="0" w:line="240" w:lineRule="auto"/>
      </w:pPr>
      <w:r>
        <w:continuationSeparator/>
      </w:r>
    </w:p>
  </w:footnote>
  <w:footnote w:type="continuationNotice" w:id="1">
    <w:p w14:paraId="6FCF0FD6" w14:textId="77777777" w:rsidR="00D36980" w:rsidRDefault="00D369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435A1" w14:textId="77777777" w:rsidR="00315BE2" w:rsidRDefault="00315BE2" w:rsidP="003B2EF4">
    <w:pPr>
      <w:pStyle w:val="Header"/>
      <w:ind w:right="-27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DA89233" wp14:editId="51F3C47F">
              <wp:simplePos x="0" y="0"/>
              <wp:positionH relativeFrom="column">
                <wp:posOffset>1443370</wp:posOffset>
              </wp:positionH>
              <wp:positionV relativeFrom="paragraph">
                <wp:posOffset>-21265</wp:posOffset>
              </wp:positionV>
              <wp:extent cx="5678642" cy="431643"/>
              <wp:effectExtent l="0" t="0" r="0" b="698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8642" cy="431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3F97B2" w14:textId="3B5CFA4C" w:rsidR="00315BE2" w:rsidRPr="00A937B2" w:rsidRDefault="00315BE2" w:rsidP="00CF507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37B2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Wellstar Officer Onboarding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8923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113.65pt;margin-top:-1.65pt;width:447.15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" filled="f" stroked="f" strokeweight=".5pt">
              <v:textbox>
                <w:txbxContent>
                  <w:p w14:paraId="0B3F97B2" w14:textId="3B5CFA4C" w:rsidR="00315BE2" w:rsidRPr="00A937B2" w:rsidRDefault="00315BE2" w:rsidP="00CF507C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75468A"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937B2">
                      <w:rPr>
                        <w:rFonts w:ascii="Arial" w:hAnsi="Arial" w:cs="Arial"/>
                        <w:b/>
                        <w:bCs/>
                        <w:color w:val="75468A"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Wellstar Officer Onboarding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6349D87" wp14:editId="6B8C2C44">
          <wp:simplePos x="0" y="0"/>
          <wp:positionH relativeFrom="column">
            <wp:posOffset>-63500</wp:posOffset>
          </wp:positionH>
          <wp:positionV relativeFrom="paragraph">
            <wp:posOffset>-328295</wp:posOffset>
          </wp:positionV>
          <wp:extent cx="7252335" cy="845820"/>
          <wp:effectExtent l="0" t="0" r="0" b="508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6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335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30CB"/>
    <w:multiLevelType w:val="hybridMultilevel"/>
    <w:tmpl w:val="3386FB2E"/>
    <w:lvl w:ilvl="0" w:tplc="BA6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661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CA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6C0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267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A2B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8E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C6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C23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D6E"/>
    <w:multiLevelType w:val="hybridMultilevel"/>
    <w:tmpl w:val="65665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703ED"/>
    <w:multiLevelType w:val="hybridMultilevel"/>
    <w:tmpl w:val="81565608"/>
    <w:lvl w:ilvl="0" w:tplc="06C896C4">
      <w:start w:val="42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EF1520"/>
    <w:multiLevelType w:val="hybridMultilevel"/>
    <w:tmpl w:val="1F2AD2EA"/>
    <w:lvl w:ilvl="0" w:tplc="F0AEE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648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6CC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25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40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8E0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4D9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E11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6B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55104"/>
    <w:multiLevelType w:val="multilevel"/>
    <w:tmpl w:val="B524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061226"/>
    <w:multiLevelType w:val="hybridMultilevel"/>
    <w:tmpl w:val="EE9674B0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B67649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27FCE"/>
    <w:multiLevelType w:val="hybridMultilevel"/>
    <w:tmpl w:val="B25AD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A2123"/>
    <w:multiLevelType w:val="hybridMultilevel"/>
    <w:tmpl w:val="DD583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445DE"/>
    <w:multiLevelType w:val="hybridMultilevel"/>
    <w:tmpl w:val="D4B01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D66"/>
    <w:multiLevelType w:val="hybridMultilevel"/>
    <w:tmpl w:val="F1002DB6"/>
    <w:lvl w:ilvl="0" w:tplc="FA844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98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84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2D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EA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63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62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A8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7A6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4047ED7"/>
    <w:multiLevelType w:val="hybridMultilevel"/>
    <w:tmpl w:val="F5C07B26"/>
    <w:lvl w:ilvl="0" w:tplc="5F12CDCE">
      <w:start w:val="4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9307310"/>
    <w:multiLevelType w:val="hybridMultilevel"/>
    <w:tmpl w:val="84900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B09D7"/>
    <w:multiLevelType w:val="hybridMultilevel"/>
    <w:tmpl w:val="555C1944"/>
    <w:lvl w:ilvl="0" w:tplc="922C2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9A26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F7C4F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233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DE8C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21A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47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A6E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AEC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81675"/>
    <w:multiLevelType w:val="multilevel"/>
    <w:tmpl w:val="5A7C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1953B2"/>
    <w:multiLevelType w:val="hybridMultilevel"/>
    <w:tmpl w:val="2570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B3489"/>
    <w:multiLevelType w:val="hybridMultilevel"/>
    <w:tmpl w:val="4F32B1E2"/>
    <w:lvl w:ilvl="0" w:tplc="B67649D6">
      <w:start w:val="1"/>
      <w:numFmt w:val="bullet"/>
      <w:lvlText w:val=""/>
      <w:lvlJc w:val="left"/>
      <w:pPr>
        <w:ind w:left="198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60072FC7"/>
    <w:multiLevelType w:val="hybridMultilevel"/>
    <w:tmpl w:val="4E440DA6"/>
    <w:lvl w:ilvl="0" w:tplc="0BAE8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4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21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2A2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0A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6A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07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4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8A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42B2153"/>
    <w:multiLevelType w:val="hybridMultilevel"/>
    <w:tmpl w:val="4F94597A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3017D"/>
    <w:multiLevelType w:val="hybridMultilevel"/>
    <w:tmpl w:val="8F7E704E"/>
    <w:lvl w:ilvl="0" w:tplc="F55C7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07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E1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B46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20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A3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0F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46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24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610673"/>
    <w:multiLevelType w:val="multilevel"/>
    <w:tmpl w:val="239E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6B5467D"/>
    <w:multiLevelType w:val="multilevel"/>
    <w:tmpl w:val="E716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82A45E3"/>
    <w:multiLevelType w:val="hybridMultilevel"/>
    <w:tmpl w:val="C3006500"/>
    <w:lvl w:ilvl="0" w:tplc="194AA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2120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A6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2F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E8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34A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C4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E5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2C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13"/>
  </w:num>
  <w:num w:numId="3">
    <w:abstractNumId w:val="19"/>
  </w:num>
  <w:num w:numId="4">
    <w:abstractNumId w:val="20"/>
  </w:num>
  <w:num w:numId="5">
    <w:abstractNumId w:val="8"/>
  </w:num>
  <w:num w:numId="6">
    <w:abstractNumId w:val="11"/>
  </w:num>
  <w:num w:numId="7">
    <w:abstractNumId w:val="4"/>
  </w:num>
  <w:num w:numId="8">
    <w:abstractNumId w:val="10"/>
  </w:num>
  <w:num w:numId="9">
    <w:abstractNumId w:val="2"/>
  </w:num>
  <w:num w:numId="10">
    <w:abstractNumId w:val="5"/>
  </w:num>
  <w:num w:numId="11">
    <w:abstractNumId w:val="17"/>
  </w:num>
  <w:num w:numId="12">
    <w:abstractNumId w:val="15"/>
  </w:num>
  <w:num w:numId="13">
    <w:abstractNumId w:val="3"/>
  </w:num>
  <w:num w:numId="14">
    <w:abstractNumId w:val="7"/>
  </w:num>
  <w:num w:numId="15">
    <w:abstractNumId w:val="16"/>
  </w:num>
  <w:num w:numId="16">
    <w:abstractNumId w:val="9"/>
  </w:num>
  <w:num w:numId="17">
    <w:abstractNumId w:val="18"/>
  </w:num>
  <w:num w:numId="18">
    <w:abstractNumId w:val="21"/>
  </w:num>
  <w:num w:numId="19">
    <w:abstractNumId w:val="12"/>
  </w:num>
  <w:num w:numId="20">
    <w:abstractNumId w:val="0"/>
  </w:num>
  <w:num w:numId="21">
    <w:abstractNumId w:val="1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288"/>
  <w:drawingGridVerticalSpacing w:val="28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3E"/>
    <w:rsid w:val="000038AC"/>
    <w:rsid w:val="00004874"/>
    <w:rsid w:val="00006B65"/>
    <w:rsid w:val="000208B9"/>
    <w:rsid w:val="000308B1"/>
    <w:rsid w:val="00034041"/>
    <w:rsid w:val="00034CBB"/>
    <w:rsid w:val="0003565D"/>
    <w:rsid w:val="00064837"/>
    <w:rsid w:val="000708F1"/>
    <w:rsid w:val="00080051"/>
    <w:rsid w:val="00081211"/>
    <w:rsid w:val="00096F11"/>
    <w:rsid w:val="000A0A88"/>
    <w:rsid w:val="000B0633"/>
    <w:rsid w:val="000C1641"/>
    <w:rsid w:val="000C646D"/>
    <w:rsid w:val="000C755E"/>
    <w:rsid w:val="000E097B"/>
    <w:rsid w:val="000E1116"/>
    <w:rsid w:val="00132E9C"/>
    <w:rsid w:val="00135C2B"/>
    <w:rsid w:val="00135DC2"/>
    <w:rsid w:val="0013793E"/>
    <w:rsid w:val="001435D4"/>
    <w:rsid w:val="00150AD4"/>
    <w:rsid w:val="0015198B"/>
    <w:rsid w:val="00151FAF"/>
    <w:rsid w:val="00154DEC"/>
    <w:rsid w:val="00161D0A"/>
    <w:rsid w:val="00172357"/>
    <w:rsid w:val="00184FA6"/>
    <w:rsid w:val="00191FE3"/>
    <w:rsid w:val="00194EAA"/>
    <w:rsid w:val="001A3739"/>
    <w:rsid w:val="001A56F4"/>
    <w:rsid w:val="001A6609"/>
    <w:rsid w:val="001B2011"/>
    <w:rsid w:val="001B79DA"/>
    <w:rsid w:val="001C2A8E"/>
    <w:rsid w:val="001C332E"/>
    <w:rsid w:val="001C3D5B"/>
    <w:rsid w:val="001D5507"/>
    <w:rsid w:val="001D79E8"/>
    <w:rsid w:val="001E220F"/>
    <w:rsid w:val="001E2FC0"/>
    <w:rsid w:val="001E4E65"/>
    <w:rsid w:val="001E66E0"/>
    <w:rsid w:val="001F0F66"/>
    <w:rsid w:val="00202143"/>
    <w:rsid w:val="00203A5C"/>
    <w:rsid w:val="0020574C"/>
    <w:rsid w:val="0022381E"/>
    <w:rsid w:val="00225A93"/>
    <w:rsid w:val="00234E91"/>
    <w:rsid w:val="00237431"/>
    <w:rsid w:val="002530F2"/>
    <w:rsid w:val="00273824"/>
    <w:rsid w:val="00280DFC"/>
    <w:rsid w:val="00285F59"/>
    <w:rsid w:val="00290436"/>
    <w:rsid w:val="002B21BB"/>
    <w:rsid w:val="002B5CD2"/>
    <w:rsid w:val="002C4492"/>
    <w:rsid w:val="002D4616"/>
    <w:rsid w:val="002E726F"/>
    <w:rsid w:val="002E7A68"/>
    <w:rsid w:val="002F5187"/>
    <w:rsid w:val="003046D1"/>
    <w:rsid w:val="00315BE2"/>
    <w:rsid w:val="00326A5B"/>
    <w:rsid w:val="00327D33"/>
    <w:rsid w:val="00330DC0"/>
    <w:rsid w:val="00334A06"/>
    <w:rsid w:val="00335674"/>
    <w:rsid w:val="003368FE"/>
    <w:rsid w:val="00346FFC"/>
    <w:rsid w:val="0035258C"/>
    <w:rsid w:val="003532FB"/>
    <w:rsid w:val="00366BB9"/>
    <w:rsid w:val="00370298"/>
    <w:rsid w:val="00383A9C"/>
    <w:rsid w:val="003845D6"/>
    <w:rsid w:val="00385E7D"/>
    <w:rsid w:val="00395957"/>
    <w:rsid w:val="003A7F81"/>
    <w:rsid w:val="003B2EF4"/>
    <w:rsid w:val="003B65AA"/>
    <w:rsid w:val="003C3D04"/>
    <w:rsid w:val="003C656C"/>
    <w:rsid w:val="003D123F"/>
    <w:rsid w:val="003E6E81"/>
    <w:rsid w:val="00427435"/>
    <w:rsid w:val="0042778C"/>
    <w:rsid w:val="00435746"/>
    <w:rsid w:val="00440E44"/>
    <w:rsid w:val="00452352"/>
    <w:rsid w:val="004707ED"/>
    <w:rsid w:val="004709D3"/>
    <w:rsid w:val="00471525"/>
    <w:rsid w:val="00474891"/>
    <w:rsid w:val="00482152"/>
    <w:rsid w:val="00487CEC"/>
    <w:rsid w:val="00487E55"/>
    <w:rsid w:val="004927D8"/>
    <w:rsid w:val="004A4302"/>
    <w:rsid w:val="004A4329"/>
    <w:rsid w:val="004A55E9"/>
    <w:rsid w:val="004B0DBE"/>
    <w:rsid w:val="004B1EF8"/>
    <w:rsid w:val="004B3314"/>
    <w:rsid w:val="004B57CC"/>
    <w:rsid w:val="004B6811"/>
    <w:rsid w:val="004C266C"/>
    <w:rsid w:val="004C281A"/>
    <w:rsid w:val="004E6F9D"/>
    <w:rsid w:val="004F287B"/>
    <w:rsid w:val="0050607B"/>
    <w:rsid w:val="00506543"/>
    <w:rsid w:val="0053103C"/>
    <w:rsid w:val="00534A44"/>
    <w:rsid w:val="005375F2"/>
    <w:rsid w:val="00542C8B"/>
    <w:rsid w:val="005471AB"/>
    <w:rsid w:val="0055103E"/>
    <w:rsid w:val="00557043"/>
    <w:rsid w:val="005673C1"/>
    <w:rsid w:val="00572A98"/>
    <w:rsid w:val="005741FA"/>
    <w:rsid w:val="0058140C"/>
    <w:rsid w:val="005842C0"/>
    <w:rsid w:val="00586858"/>
    <w:rsid w:val="00596A05"/>
    <w:rsid w:val="005B3E55"/>
    <w:rsid w:val="005B401B"/>
    <w:rsid w:val="005C16C9"/>
    <w:rsid w:val="005C362D"/>
    <w:rsid w:val="005D5111"/>
    <w:rsid w:val="005E5FDB"/>
    <w:rsid w:val="005F20CD"/>
    <w:rsid w:val="005F3868"/>
    <w:rsid w:val="00604BAC"/>
    <w:rsid w:val="00605DEE"/>
    <w:rsid w:val="00625DF1"/>
    <w:rsid w:val="00630905"/>
    <w:rsid w:val="00631BC4"/>
    <w:rsid w:val="006346D6"/>
    <w:rsid w:val="0066300A"/>
    <w:rsid w:val="00663A7D"/>
    <w:rsid w:val="006858E0"/>
    <w:rsid w:val="0069010E"/>
    <w:rsid w:val="006910A1"/>
    <w:rsid w:val="00693C98"/>
    <w:rsid w:val="006A7779"/>
    <w:rsid w:val="006B3684"/>
    <w:rsid w:val="006B5E3C"/>
    <w:rsid w:val="006B6E82"/>
    <w:rsid w:val="006C5DAC"/>
    <w:rsid w:val="006E2751"/>
    <w:rsid w:val="006E5B9E"/>
    <w:rsid w:val="006E68D6"/>
    <w:rsid w:val="006F5B9A"/>
    <w:rsid w:val="006F7EC6"/>
    <w:rsid w:val="007045C5"/>
    <w:rsid w:val="0070725C"/>
    <w:rsid w:val="007108D8"/>
    <w:rsid w:val="00713128"/>
    <w:rsid w:val="00715633"/>
    <w:rsid w:val="007177E3"/>
    <w:rsid w:val="00717CCA"/>
    <w:rsid w:val="00722872"/>
    <w:rsid w:val="00722EBE"/>
    <w:rsid w:val="00730A1F"/>
    <w:rsid w:val="00742172"/>
    <w:rsid w:val="007429AA"/>
    <w:rsid w:val="0075515C"/>
    <w:rsid w:val="00757178"/>
    <w:rsid w:val="00767ECB"/>
    <w:rsid w:val="00773573"/>
    <w:rsid w:val="00773DD8"/>
    <w:rsid w:val="0077448B"/>
    <w:rsid w:val="0077582A"/>
    <w:rsid w:val="007849C2"/>
    <w:rsid w:val="00790E0D"/>
    <w:rsid w:val="007A19E4"/>
    <w:rsid w:val="007A5459"/>
    <w:rsid w:val="007C1281"/>
    <w:rsid w:val="007C2A16"/>
    <w:rsid w:val="007D03E0"/>
    <w:rsid w:val="007D2DAA"/>
    <w:rsid w:val="007E583E"/>
    <w:rsid w:val="007F0395"/>
    <w:rsid w:val="007F1AE4"/>
    <w:rsid w:val="00801A8A"/>
    <w:rsid w:val="00801FCA"/>
    <w:rsid w:val="00802526"/>
    <w:rsid w:val="008063E0"/>
    <w:rsid w:val="00814B42"/>
    <w:rsid w:val="008244D7"/>
    <w:rsid w:val="00832477"/>
    <w:rsid w:val="00837B6D"/>
    <w:rsid w:val="00850E51"/>
    <w:rsid w:val="008566FB"/>
    <w:rsid w:val="00856D17"/>
    <w:rsid w:val="008579E7"/>
    <w:rsid w:val="008740C4"/>
    <w:rsid w:val="008753BA"/>
    <w:rsid w:val="00890BAD"/>
    <w:rsid w:val="008953D7"/>
    <w:rsid w:val="008A1C93"/>
    <w:rsid w:val="008A1F53"/>
    <w:rsid w:val="008B5D2C"/>
    <w:rsid w:val="008B67C2"/>
    <w:rsid w:val="008B7404"/>
    <w:rsid w:val="008B7A47"/>
    <w:rsid w:val="008D2D29"/>
    <w:rsid w:val="008D30BB"/>
    <w:rsid w:val="008E371F"/>
    <w:rsid w:val="008F1259"/>
    <w:rsid w:val="009042FF"/>
    <w:rsid w:val="0092223E"/>
    <w:rsid w:val="00926CD5"/>
    <w:rsid w:val="009273BF"/>
    <w:rsid w:val="00932C23"/>
    <w:rsid w:val="009378ED"/>
    <w:rsid w:val="00964E62"/>
    <w:rsid w:val="00971B9C"/>
    <w:rsid w:val="00974693"/>
    <w:rsid w:val="009754F3"/>
    <w:rsid w:val="00980115"/>
    <w:rsid w:val="00980329"/>
    <w:rsid w:val="0098453E"/>
    <w:rsid w:val="009865FC"/>
    <w:rsid w:val="00994F77"/>
    <w:rsid w:val="00995E7D"/>
    <w:rsid w:val="00996A63"/>
    <w:rsid w:val="009B3CB6"/>
    <w:rsid w:val="009B7732"/>
    <w:rsid w:val="009D338F"/>
    <w:rsid w:val="009D60D7"/>
    <w:rsid w:val="009F04EA"/>
    <w:rsid w:val="00A01666"/>
    <w:rsid w:val="00A01E4F"/>
    <w:rsid w:val="00A062DF"/>
    <w:rsid w:val="00A06ECB"/>
    <w:rsid w:val="00A1526B"/>
    <w:rsid w:val="00A17BB7"/>
    <w:rsid w:val="00A20D77"/>
    <w:rsid w:val="00A3138B"/>
    <w:rsid w:val="00A3709C"/>
    <w:rsid w:val="00A43F97"/>
    <w:rsid w:val="00A45187"/>
    <w:rsid w:val="00A56AB9"/>
    <w:rsid w:val="00A62A3E"/>
    <w:rsid w:val="00A8575E"/>
    <w:rsid w:val="00A937B2"/>
    <w:rsid w:val="00A9449C"/>
    <w:rsid w:val="00AB291A"/>
    <w:rsid w:val="00AB5C72"/>
    <w:rsid w:val="00AC6269"/>
    <w:rsid w:val="00AD0973"/>
    <w:rsid w:val="00AF1560"/>
    <w:rsid w:val="00B10045"/>
    <w:rsid w:val="00B14CD3"/>
    <w:rsid w:val="00B16F91"/>
    <w:rsid w:val="00B2082C"/>
    <w:rsid w:val="00B32526"/>
    <w:rsid w:val="00B342B6"/>
    <w:rsid w:val="00B355E9"/>
    <w:rsid w:val="00B44679"/>
    <w:rsid w:val="00B503A0"/>
    <w:rsid w:val="00B55E89"/>
    <w:rsid w:val="00B64A95"/>
    <w:rsid w:val="00B675B8"/>
    <w:rsid w:val="00B72E3B"/>
    <w:rsid w:val="00B86022"/>
    <w:rsid w:val="00B92B24"/>
    <w:rsid w:val="00B96BC4"/>
    <w:rsid w:val="00BB143E"/>
    <w:rsid w:val="00BB3C6B"/>
    <w:rsid w:val="00BC2844"/>
    <w:rsid w:val="00BD1AEF"/>
    <w:rsid w:val="00BE5566"/>
    <w:rsid w:val="00BE6515"/>
    <w:rsid w:val="00BF4FF7"/>
    <w:rsid w:val="00C0530E"/>
    <w:rsid w:val="00C11E8C"/>
    <w:rsid w:val="00C16663"/>
    <w:rsid w:val="00C239B1"/>
    <w:rsid w:val="00C304DC"/>
    <w:rsid w:val="00C45A3B"/>
    <w:rsid w:val="00C50E85"/>
    <w:rsid w:val="00C6529C"/>
    <w:rsid w:val="00C80C83"/>
    <w:rsid w:val="00C858CE"/>
    <w:rsid w:val="00C94091"/>
    <w:rsid w:val="00CB1504"/>
    <w:rsid w:val="00CD35DB"/>
    <w:rsid w:val="00CF025E"/>
    <w:rsid w:val="00CF18C8"/>
    <w:rsid w:val="00CF447C"/>
    <w:rsid w:val="00CF4E92"/>
    <w:rsid w:val="00CF507C"/>
    <w:rsid w:val="00CF64ED"/>
    <w:rsid w:val="00D002B7"/>
    <w:rsid w:val="00D002E0"/>
    <w:rsid w:val="00D1059B"/>
    <w:rsid w:val="00D112A8"/>
    <w:rsid w:val="00D22DB0"/>
    <w:rsid w:val="00D27854"/>
    <w:rsid w:val="00D36980"/>
    <w:rsid w:val="00D4116B"/>
    <w:rsid w:val="00D44886"/>
    <w:rsid w:val="00D511F8"/>
    <w:rsid w:val="00D5751D"/>
    <w:rsid w:val="00D66A89"/>
    <w:rsid w:val="00D71524"/>
    <w:rsid w:val="00D7399C"/>
    <w:rsid w:val="00D773C0"/>
    <w:rsid w:val="00D90A45"/>
    <w:rsid w:val="00D93879"/>
    <w:rsid w:val="00D96799"/>
    <w:rsid w:val="00D969D4"/>
    <w:rsid w:val="00D97699"/>
    <w:rsid w:val="00DA1525"/>
    <w:rsid w:val="00DA203B"/>
    <w:rsid w:val="00DB43C1"/>
    <w:rsid w:val="00DB578F"/>
    <w:rsid w:val="00DB61F4"/>
    <w:rsid w:val="00DC07B7"/>
    <w:rsid w:val="00DC09AA"/>
    <w:rsid w:val="00DC6DE8"/>
    <w:rsid w:val="00DD18E1"/>
    <w:rsid w:val="00DE183D"/>
    <w:rsid w:val="00DF1296"/>
    <w:rsid w:val="00DF169E"/>
    <w:rsid w:val="00E0133E"/>
    <w:rsid w:val="00E0281C"/>
    <w:rsid w:val="00E2085A"/>
    <w:rsid w:val="00E20A4E"/>
    <w:rsid w:val="00E219E9"/>
    <w:rsid w:val="00E46762"/>
    <w:rsid w:val="00E61CE1"/>
    <w:rsid w:val="00E72D22"/>
    <w:rsid w:val="00E7797F"/>
    <w:rsid w:val="00E835E0"/>
    <w:rsid w:val="00E90D6D"/>
    <w:rsid w:val="00EB38A1"/>
    <w:rsid w:val="00EB68E8"/>
    <w:rsid w:val="00EC0BB9"/>
    <w:rsid w:val="00EC4DC9"/>
    <w:rsid w:val="00EE552A"/>
    <w:rsid w:val="00EE62E3"/>
    <w:rsid w:val="00EE757E"/>
    <w:rsid w:val="00EF0E00"/>
    <w:rsid w:val="00F10C98"/>
    <w:rsid w:val="00F14B39"/>
    <w:rsid w:val="00F2251E"/>
    <w:rsid w:val="00F4190C"/>
    <w:rsid w:val="00F427CC"/>
    <w:rsid w:val="00F4716E"/>
    <w:rsid w:val="00F56E07"/>
    <w:rsid w:val="00F5774D"/>
    <w:rsid w:val="00F70377"/>
    <w:rsid w:val="00F72DED"/>
    <w:rsid w:val="00F82C39"/>
    <w:rsid w:val="00F87EAA"/>
    <w:rsid w:val="00F92AD1"/>
    <w:rsid w:val="00F948CD"/>
    <w:rsid w:val="00FB03D8"/>
    <w:rsid w:val="00FB2056"/>
    <w:rsid w:val="00FD75A0"/>
    <w:rsid w:val="00FE6793"/>
    <w:rsid w:val="00FF00A8"/>
    <w:rsid w:val="00FF0DB9"/>
    <w:rsid w:val="00FF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3CEAD"/>
  <w15:chartTrackingRefBased/>
  <w15:docId w15:val="{4621C780-78D8-472C-92B0-44C944F19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6"/>
    <w:qFormat/>
    <w:rsid w:val="00285F59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285F59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E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A16"/>
  </w:style>
  <w:style w:type="paragraph" w:styleId="Footer">
    <w:name w:val="footer"/>
    <w:basedOn w:val="Normal"/>
    <w:link w:val="Foot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A16"/>
  </w:style>
  <w:style w:type="character" w:styleId="PageNumber">
    <w:name w:val="page number"/>
    <w:basedOn w:val="DefaultParagraphFont"/>
    <w:uiPriority w:val="99"/>
    <w:semiHidden/>
    <w:unhideWhenUsed/>
    <w:rsid w:val="003B2EF4"/>
  </w:style>
  <w:style w:type="character" w:styleId="Hyperlink">
    <w:name w:val="Hyperlink"/>
    <w:basedOn w:val="DefaultParagraphFont"/>
    <w:uiPriority w:val="99"/>
    <w:unhideWhenUsed/>
    <w:rsid w:val="00C053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30E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542C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rsid w:val="00064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F4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6"/>
    <w:rsid w:val="00285F59"/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285F59"/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5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03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6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6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19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0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7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8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1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3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3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4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7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67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1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1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5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8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41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3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5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6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0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5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1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5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5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2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5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2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0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3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7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6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4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8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8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8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9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0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2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7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8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3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4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5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1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4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5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21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7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9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50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2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9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8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4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555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42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316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4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9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4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8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300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2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6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5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9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7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8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1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3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3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8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6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1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1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1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9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2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4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6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10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yperlink" Target="mailto:Officer.Name@wellstar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Officer.Name@wellstar.org" TargetMode="External"/><Relationship Id="rId17" Type="http://schemas.openxmlformats.org/officeDocument/2006/relationships/hyperlink" Target="mailto:Officer.Name@wellstar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r.Name@wellstar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3399\Desktop\Executive%20Development%20Onboarding_Marlowe%20Glen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12B0B58C109944B544204371C06362" ma:contentTypeVersion="10" ma:contentTypeDescription="Create a new document." ma:contentTypeScope="" ma:versionID="3630c5fbe45f49db055e0cc89d55cbdf">
  <xsd:schema xmlns:xsd="http://www.w3.org/2001/XMLSchema" xmlns:xs="http://www.w3.org/2001/XMLSchema" xmlns:p="http://schemas.microsoft.com/office/2006/metadata/properties" xmlns:ns2="64058260-a17e-4072-8a70-cd93b379b552" xmlns:ns3="1c66ec83-e798-4ead-a95a-6ed8a80f0213" targetNamespace="http://schemas.microsoft.com/office/2006/metadata/properties" ma:root="true" ma:fieldsID="124305dd68a1a473c82de787345b3a31" ns2:_="" ns3:_="">
    <xsd:import namespace="64058260-a17e-4072-8a70-cd93b379b552"/>
    <xsd:import namespace="1c66ec83-e798-4ead-a95a-6ed8a80f02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58260-a17e-4072-8a70-cd93b379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6ec83-e798-4ead-a95a-6ed8a80f021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83361F-0277-4C3E-AF7F-17B3C0B4D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58260-a17e-4072-8a70-cd93b379b552"/>
    <ds:schemaRef ds:uri="1c66ec83-e798-4ead-a95a-6ed8a80f0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942038-0F32-4369-9894-688BC54130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794260-C0B8-4DBB-AE47-34B204236C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0771D8-BA64-43C6-B162-A9B08875CF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 Development Onboarding_Marlowe Glenn</Template>
  <TotalTime>1</TotalTime>
  <Pages>6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McCoy, Kyle</dc:creator>
  <cp:keywords/>
  <dc:description/>
  <cp:lastModifiedBy>Steven Leclercq</cp:lastModifiedBy>
  <cp:revision>2</cp:revision>
  <cp:lastPrinted>2020-04-15T17:43:00Z</cp:lastPrinted>
  <dcterms:created xsi:type="dcterms:W3CDTF">2021-05-27T18:09:00Z</dcterms:created>
  <dcterms:modified xsi:type="dcterms:W3CDTF">2021-05-27T18:09:00Z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0x0101005D12B0B58C109944B544204371C06362</vt:lpwstr>
  </property>
</Properties>
</file>