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96D0D" w14:textId="40E42F04" w:rsidR="00856D17" w:rsidRPr="0070725C" w:rsidRDefault="00A45187" w:rsidP="00856D1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DFB83E3" wp14:editId="37CDB61E">
                <wp:simplePos x="0" y="0"/>
                <wp:positionH relativeFrom="margin">
                  <wp:align>left</wp:align>
                </wp:positionH>
                <wp:positionV relativeFrom="paragraph">
                  <wp:posOffset>-201929</wp:posOffset>
                </wp:positionV>
                <wp:extent cx="3549650" cy="5905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452F1" w14:textId="72C33C05" w:rsidR="00315BE2" w:rsidRPr="003C3D04" w:rsidRDefault="00971BBC" w:rsidP="00C0530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Leader Name</w:t>
                            </w:r>
                          </w:p>
                          <w:p w14:paraId="7F6ECBF3" w14:textId="607C2BD5" w:rsidR="00315BE2" w:rsidRPr="003C3D04" w:rsidRDefault="00971BBC" w:rsidP="00C0530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Leader Title</w:t>
                            </w:r>
                            <w:r w:rsidR="00315BE2" w:rsidRPr="003C3D04">
                              <w:rPr>
                                <w:rFonts w:ascii="Arial" w:hAnsi="Arial" w:cs="Arial"/>
                              </w:rPr>
                              <w:t xml:space="preserve"> &amp; Employee ID</w:t>
                            </w:r>
                          </w:p>
                          <w:p w14:paraId="589338C4" w14:textId="34223505" w:rsidR="00315BE2" w:rsidRPr="003C3D04" w:rsidRDefault="00F85443" w:rsidP="00C0530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hyperlink r:id="rId11" w:history="1">
                              <w:r w:rsidR="00D15B58" w:rsidRPr="00F67394">
                                <w:rPr>
                                  <w:rStyle w:val="Hyperlink"/>
                                  <w:rFonts w:ascii="Arial" w:hAnsi="Arial" w:cs="Arial"/>
                                </w:rPr>
                                <w:t>Firstname.Lastname@wellstar.org</w:t>
                              </w:r>
                            </w:hyperlink>
                            <w:r w:rsidR="00315BE2" w:rsidRPr="003C3D04">
                              <w:rPr>
                                <w:rFonts w:ascii="Arial" w:hAnsi="Arial" w:cs="Arial"/>
                              </w:rPr>
                              <w:t xml:space="preserve"> (123)456-7890</w:t>
                            </w:r>
                          </w:p>
                          <w:p w14:paraId="22F58B0D" w14:textId="77777777" w:rsidR="00315BE2" w:rsidRPr="00C0530E" w:rsidRDefault="00315BE2" w:rsidP="00C0530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B83E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15.9pt;width:279.5pt;height:46.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" filled="f" stroked="f" strokeweight=".5pt">
                <v:textbox>
                  <w:txbxContent>
                    <w:p w14:paraId="508452F1" w14:textId="72C33C05" w:rsidR="00315BE2" w:rsidRPr="003C3D04" w:rsidRDefault="00971BBC" w:rsidP="00C0530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Leader Name</w:t>
                      </w:r>
                    </w:p>
                    <w:p w14:paraId="7F6ECBF3" w14:textId="607C2BD5" w:rsidR="00315BE2" w:rsidRPr="003C3D04" w:rsidRDefault="00971BBC" w:rsidP="00C0530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Leader Title</w:t>
                      </w:r>
                      <w:r w:rsidR="00315BE2" w:rsidRPr="003C3D04">
                        <w:rPr>
                          <w:rFonts w:ascii="Arial" w:hAnsi="Arial" w:cs="Arial"/>
                        </w:rPr>
                        <w:t xml:space="preserve"> &amp; Employee ID</w:t>
                      </w:r>
                    </w:p>
                    <w:p w14:paraId="589338C4" w14:textId="34223505" w:rsidR="00315BE2" w:rsidRPr="003C3D04" w:rsidRDefault="00F85443" w:rsidP="00C0530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hyperlink r:id="rId12" w:history="1">
                        <w:r w:rsidR="00D15B58" w:rsidRPr="00F67394">
                          <w:rPr>
                            <w:rStyle w:val="Hyperlink"/>
                            <w:rFonts w:ascii="Arial" w:hAnsi="Arial" w:cs="Arial"/>
                          </w:rPr>
                          <w:t>Firstname.Lastname@wellstar.org</w:t>
                        </w:r>
                      </w:hyperlink>
                      <w:r w:rsidR="00315BE2" w:rsidRPr="003C3D04">
                        <w:rPr>
                          <w:rFonts w:ascii="Arial" w:hAnsi="Arial" w:cs="Arial"/>
                        </w:rPr>
                        <w:t xml:space="preserve"> (123)456-7890</w:t>
                      </w:r>
                    </w:p>
                    <w:p w14:paraId="22F58B0D" w14:textId="77777777" w:rsidR="00315BE2" w:rsidRPr="00C0530E" w:rsidRDefault="00315BE2" w:rsidP="00C0530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287B">
        <w:rPr>
          <w:noProof/>
          <w:lang w:val="de-DE"/>
        </w:rPr>
        <mc:AlternateContent>
          <mc:Choice Requires="wps">
            <w:drawing>
              <wp:anchor distT="0" distB="0" distL="0" distR="0" simplePos="0" relativeHeight="251658260" behindDoc="1" locked="0" layoutInCell="1" allowOverlap="1" wp14:anchorId="6834A316" wp14:editId="45A7F025">
                <wp:simplePos x="0" y="0"/>
                <wp:positionH relativeFrom="margin">
                  <wp:posOffset>-333375</wp:posOffset>
                </wp:positionH>
                <wp:positionV relativeFrom="page">
                  <wp:posOffset>883920</wp:posOffset>
                </wp:positionV>
                <wp:extent cx="7809230" cy="574675"/>
                <wp:effectExtent l="0" t="0" r="1270" b="0"/>
                <wp:wrapNone/>
                <wp:docPr id="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9230" cy="574675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29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A05BF" id="officeArt object" o:spid="_x0000_s1026" style="position:absolute;margin-left:-26.25pt;margin-top:69.6pt;width:614.9pt;height:45.25pt;z-index:-2516582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" fillcolor="#7030a0" stroked="f" strokeweight="1pt">
                <v:fill opacity="19018f"/>
                <v:stroke miterlimit="4"/>
                <w10:wrap anchorx="margin" anchory="page"/>
              </v:rect>
            </w:pict>
          </mc:Fallback>
        </mc:AlternateContent>
      </w:r>
      <w:r w:rsidR="001C2A8E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304DD0B" wp14:editId="6441816A">
                <wp:simplePos x="0" y="0"/>
                <wp:positionH relativeFrom="margin">
                  <wp:posOffset>3790950</wp:posOffset>
                </wp:positionH>
                <wp:positionV relativeFrom="paragraph">
                  <wp:posOffset>-173356</wp:posOffset>
                </wp:positionV>
                <wp:extent cx="3475990" cy="6953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599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52658" w14:textId="65BDD59A" w:rsidR="00315BE2" w:rsidRPr="003C3D04" w:rsidRDefault="00315BE2" w:rsidP="00346FF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Hiring Leader Name</w:t>
                            </w:r>
                          </w:p>
                          <w:p w14:paraId="16CCEDEA" w14:textId="3E0C7991" w:rsidR="00315BE2" w:rsidRPr="003C3D04" w:rsidRDefault="00315BE2" w:rsidP="00346FF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</w:rPr>
                              <w:t>Hiring Leader Title &amp; Email</w:t>
                            </w:r>
                          </w:p>
                          <w:p w14:paraId="1992D726" w14:textId="4C7FE985" w:rsidR="00315BE2" w:rsidRPr="003C3D04" w:rsidRDefault="00315BE2" w:rsidP="00346FF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</w:rPr>
                              <w:t xml:space="preserve">Key Contact Info for hiring leader &amp; </w:t>
                            </w:r>
                            <w:r w:rsidR="00801A8A">
                              <w:rPr>
                                <w:rFonts w:ascii="Arial" w:hAnsi="Arial" w:cs="Arial"/>
                              </w:rPr>
                              <w:t>support person</w:t>
                            </w:r>
                          </w:p>
                          <w:p w14:paraId="31549676" w14:textId="77777777" w:rsidR="00315BE2" w:rsidRPr="00C0530E" w:rsidRDefault="00315BE2" w:rsidP="00346FFC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4DD0B" id="Text Box 4" o:spid="_x0000_s1027" type="#_x0000_t202" style="position:absolute;margin-left:298.5pt;margin-top:-13.65pt;width:273.7pt;height:54.7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" filled="f" stroked="f" strokeweight=".5pt">
                <v:textbox>
                  <w:txbxContent>
                    <w:p w14:paraId="4BF52658" w14:textId="65BDD59A" w:rsidR="00315BE2" w:rsidRPr="003C3D04" w:rsidRDefault="00315BE2" w:rsidP="00346FF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Hiring Leader Name</w:t>
                      </w:r>
                    </w:p>
                    <w:p w14:paraId="16CCEDEA" w14:textId="3E0C7991" w:rsidR="00315BE2" w:rsidRPr="003C3D04" w:rsidRDefault="00315BE2" w:rsidP="00346FFC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3C3D04">
                        <w:rPr>
                          <w:rFonts w:ascii="Arial" w:hAnsi="Arial" w:cs="Arial"/>
                        </w:rPr>
                        <w:t>Hiring Leader Title &amp; Email</w:t>
                      </w:r>
                    </w:p>
                    <w:p w14:paraId="1992D726" w14:textId="4C7FE985" w:rsidR="00315BE2" w:rsidRPr="003C3D04" w:rsidRDefault="00315BE2" w:rsidP="00346FFC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3C3D04">
                        <w:rPr>
                          <w:rFonts w:ascii="Arial" w:hAnsi="Arial" w:cs="Arial"/>
                        </w:rPr>
                        <w:t xml:space="preserve">Key Contact Info for hiring leader &amp; </w:t>
                      </w:r>
                      <w:r w:rsidR="00801A8A">
                        <w:rPr>
                          <w:rFonts w:ascii="Arial" w:hAnsi="Arial" w:cs="Arial"/>
                        </w:rPr>
                        <w:t>support person</w:t>
                      </w:r>
                    </w:p>
                    <w:p w14:paraId="31549676" w14:textId="77777777" w:rsidR="00315BE2" w:rsidRPr="00C0530E" w:rsidRDefault="00315BE2" w:rsidP="00346FFC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57CC">
        <w:rPr>
          <w:noProof/>
          <w:lang w:val="de-DE"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4A54BFB4" wp14:editId="2D01A088">
                <wp:simplePos x="0" y="0"/>
                <wp:positionH relativeFrom="page">
                  <wp:posOffset>162046</wp:posOffset>
                </wp:positionH>
                <wp:positionV relativeFrom="page">
                  <wp:posOffset>885463</wp:posOffset>
                </wp:positionV>
                <wp:extent cx="7809230" cy="572947"/>
                <wp:effectExtent l="0" t="0" r="1270" b="0"/>
                <wp:wrapNone/>
                <wp:docPr id="10737420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9230" cy="572947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29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2CF2F" id="officeArt object" o:spid="_x0000_s1026" style="position:absolute;margin-left:12.75pt;margin-top:69.7pt;width:614.9pt;height:45.1pt;z-index:-2516582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" fillcolor="#7030a0" stroked="f" strokeweight="1pt">
                <v:fill opacity="19018f"/>
                <v:stroke miterlimit="4"/>
                <w10:wrap anchorx="page" anchory="page"/>
              </v:rect>
            </w:pict>
          </mc:Fallback>
        </mc:AlternateContent>
      </w:r>
    </w:p>
    <w:p w14:paraId="7BF973F2" w14:textId="621ACCDC" w:rsidR="00E835E0" w:rsidRDefault="00F92AD1" w:rsidP="00E835E0">
      <w:pPr>
        <w:autoSpaceDE w:val="0"/>
        <w:autoSpaceDN w:val="0"/>
        <w:adjustRightInd w:val="0"/>
        <w:spacing w:after="300" w:line="320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AC2E28" wp14:editId="6D97DEF0">
                <wp:simplePos x="0" y="0"/>
                <wp:positionH relativeFrom="margin">
                  <wp:posOffset>-95250</wp:posOffset>
                </wp:positionH>
                <wp:positionV relativeFrom="paragraph">
                  <wp:posOffset>307341</wp:posOffset>
                </wp:positionV>
                <wp:extent cx="4895850" cy="8431530"/>
                <wp:effectExtent l="0" t="0" r="0" b="76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8431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EC7643" w14:textId="77777777" w:rsidR="00C94091" w:rsidRPr="00D002B7" w:rsidRDefault="00C94091" w:rsidP="00C940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00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Direct Leader (DL)</w:t>
                            </w:r>
                          </w:p>
                          <w:p w14:paraId="66819897" w14:textId="23987373" w:rsidR="00C94091" w:rsidRPr="004C266C" w:rsidRDefault="00C94091" w:rsidP="00C9409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hiring leader owns the onboarding process to ensure the new hire has the time, support, and resources to be successful from day one. </w:t>
                            </w:r>
                            <w:r w:rsidR="00790E0D"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It</w:t>
                            </w:r>
                            <w:r w:rsidR="00790E0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is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critical that</w:t>
                            </w:r>
                            <w:r w:rsidR="00A20D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the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hiring leader blocks time to ensure the new </w:t>
                            </w:r>
                            <w:r w:rsidR="00F4243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leader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can focus on onboarding before assuming </w:t>
                            </w:r>
                            <w:r w:rsidR="00F4243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day to day 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responsibilities.</w:t>
                            </w:r>
                          </w:p>
                          <w:p w14:paraId="14C7D829" w14:textId="77777777" w:rsidR="00C94091" w:rsidRPr="000E1116" w:rsidRDefault="00C94091" w:rsidP="00C9409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51BC67AC" w14:textId="77777777" w:rsidR="00C94091" w:rsidRPr="004C266C" w:rsidRDefault="00C94091" w:rsidP="000E1116">
                            <w:pPr>
                              <w:spacing w:after="0"/>
                              <w:ind w:left="720" w:hanging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00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Action</w:t>
                            </w:r>
                            <w:r w:rsidRPr="0071312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Pr="004C266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Refer to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Strategic Onboarding Plan (p.2) and Detailed </w:t>
                            </w:r>
                            <w:r w:rsidR="009B3CB6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Onboarding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Schedule</w:t>
                            </w:r>
                            <w:r w:rsidRPr="00994F77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3E215F7" w14:textId="0230AC4F" w:rsidR="00C94091" w:rsidRPr="004C266C" w:rsidRDefault="00C94091" w:rsidP="009E7A78">
                            <w:pPr>
                              <w:spacing w:after="0"/>
                              <w:ind w:left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C266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Pre-Hire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002B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Complete 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Detailed</w:t>
                            </w:r>
                            <w:r w:rsidRPr="004C266C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11F8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Onboarding 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Schedule</w:t>
                            </w:r>
                            <w:r w:rsidR="00B32526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32526" w:rsidRPr="00B325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&amp; share with New Hire.</w:t>
                            </w:r>
                            <w:r w:rsidR="009E7A7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Assign support person or “buddy for new leader</w:t>
                            </w:r>
                            <w:r w:rsidR="001E74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920A2D6" w14:textId="12AB55EA" w:rsidR="000B4B69" w:rsidRPr="000B4B69" w:rsidRDefault="000B4B69" w:rsidP="000B4B69">
                            <w:pPr>
                              <w:spacing w:after="0"/>
                              <w:ind w:left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B4B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Day 1</w:t>
                            </w:r>
                            <w:r w:rsidRPr="000B4B6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Send Welcome message to new leader</w:t>
                            </w:r>
                          </w:p>
                          <w:p w14:paraId="18685929" w14:textId="46E98F06" w:rsidR="00C94091" w:rsidRPr="004C266C" w:rsidRDefault="00C94091" w:rsidP="00C94091">
                            <w:pPr>
                              <w:spacing w:after="0"/>
                              <w:ind w:firstLine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C266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Day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Review </w:t>
                            </w:r>
                            <w:r w:rsidRPr="0071312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Onboarding Plan and 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Schedule 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with New Hire</w:t>
                            </w:r>
                          </w:p>
                          <w:p w14:paraId="76313742" w14:textId="02525436" w:rsidR="00C94091" w:rsidRPr="00F678A3" w:rsidRDefault="00C94091" w:rsidP="00C94091">
                            <w:pPr>
                              <w:spacing w:after="0"/>
                              <w:ind w:left="1530" w:hanging="81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678A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Week 1: </w:t>
                            </w:r>
                            <w:r w:rsidRPr="00F678A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Build the foundation for Success by acclimating New Hire to Wellstar culture and team members. </w:t>
                            </w:r>
                          </w:p>
                          <w:p w14:paraId="5921D61D" w14:textId="0A50717B" w:rsidR="00C94091" w:rsidRPr="00661DF3" w:rsidRDefault="00C94091" w:rsidP="00C94091">
                            <w:pPr>
                              <w:spacing w:after="0"/>
                              <w:ind w:left="1530" w:hanging="81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678A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Week 2:</w:t>
                            </w:r>
                            <w:r w:rsidRPr="00F678A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Schedule meeting</w:t>
                            </w:r>
                            <w:r w:rsidR="004C28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 w:rsidRPr="00F678A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w/ key stakeholders, </w:t>
                            </w:r>
                            <w:r w:rsidR="004C28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and review </w:t>
                            </w:r>
                            <w:r w:rsidRPr="00F678A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updates </w:t>
                            </w:r>
                            <w:r w:rsidR="007177E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Pr="00F678A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plans on key projects.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3716E76" w14:textId="77777777" w:rsidR="00C94091" w:rsidRPr="004C266C" w:rsidRDefault="00C94091" w:rsidP="00C94091">
                            <w:pPr>
                              <w:tabs>
                                <w:tab w:val="left" w:pos="1620"/>
                              </w:tabs>
                              <w:spacing w:after="0"/>
                              <w:ind w:left="1530" w:hanging="81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C266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30 Days: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Support New Hire to accelerate learning and develop relationships. </w:t>
                            </w:r>
                          </w:p>
                          <w:p w14:paraId="41A77484" w14:textId="77777777" w:rsidR="00C94091" w:rsidRPr="00D002B7" w:rsidRDefault="00C94091" w:rsidP="00C9409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4C266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60 Days: </w:t>
                            </w:r>
                            <w:r w:rsidRPr="00D002B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Help New Hire identify quick wins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8E0D1BF" w14:textId="7D8752DB" w:rsidR="00994F77" w:rsidRDefault="00C94091" w:rsidP="00C94091">
                            <w:pPr>
                              <w:spacing w:after="0" w:line="240" w:lineRule="auto"/>
                              <w:ind w:left="1530" w:hanging="81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90 Days: </w:t>
                            </w:r>
                            <w:r w:rsidRPr="00D002B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Support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New Hire’s </w:t>
                            </w:r>
                            <w:r w:rsidR="00A9449C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understanding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of strategic</w:t>
                            </w:r>
                            <w:r w:rsidR="00722EBE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plan and how to</w:t>
                            </w:r>
                            <w:r w:rsidR="0053036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support and </w:t>
                            </w:r>
                            <w:r w:rsidR="00722EBE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align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business </w:t>
                            </w:r>
                            <w:r w:rsidR="00F70377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initiatives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and culture</w:t>
                            </w:r>
                            <w:r w:rsidR="00722EBE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="00964E62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78568DC" w14:textId="77777777" w:rsidR="00C94091" w:rsidRPr="000E1116" w:rsidRDefault="00C94091" w:rsidP="00C940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24148190" w14:textId="77777777" w:rsidR="00C94091" w:rsidRPr="00D002B7" w:rsidRDefault="00C94091" w:rsidP="00C940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00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HR Leader (HR)</w:t>
                            </w:r>
                          </w:p>
                          <w:p w14:paraId="41BB2949" w14:textId="7980A95E" w:rsidR="00C94091" w:rsidRDefault="00C94091" w:rsidP="00C940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HR leader </w:t>
                            </w:r>
                            <w:r w:rsidR="00D15B5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checks in with the hiring leader and the new director </w:t>
                            </w:r>
                            <w:r w:rsidR="002D477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to make sure </w:t>
                            </w:r>
                            <w:r w:rsidR="00D30CA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onboarding within the department/unit is successful</w:t>
                            </w:r>
                            <w:r w:rsidR="003F30D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briefs new director on the history of trust within their org</w:t>
                            </w:r>
                            <w:r w:rsidR="002D477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42BA34C" w14:textId="77777777" w:rsidR="00C94091" w:rsidRPr="000E1116" w:rsidRDefault="00C94091" w:rsidP="00C940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92462EA" w14:textId="77777777" w:rsidR="00C94091" w:rsidRPr="004C266C" w:rsidRDefault="00C94091" w:rsidP="00C9409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00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Action</w:t>
                            </w:r>
                            <w:r w:rsidRPr="00E219E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Refer to </w:t>
                            </w:r>
                            <w:r w:rsidRPr="0071312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Strategic Onboarding Plan </w:t>
                            </w:r>
                            <w:r w:rsidRPr="00487E5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Detailed</w:t>
                            </w:r>
                            <w:r w:rsidRPr="004C266C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2011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Onboarding 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Schedule.</w:t>
                            </w:r>
                          </w:p>
                          <w:p w14:paraId="63F38FB6" w14:textId="77777777" w:rsidR="00C94091" w:rsidRPr="004C266C" w:rsidRDefault="00C94091" w:rsidP="00C9409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4C266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Pre-Hire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Partner with Hiring Leader to c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omplete </w:t>
                            </w:r>
                            <w:r w:rsidRPr="0071312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Onboarding Plan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.</w:t>
                            </w:r>
                            <w:r w:rsidRPr="004C266C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1DD17C1" w14:textId="44CFB564" w:rsidR="00C94091" w:rsidRPr="00D002B7" w:rsidRDefault="00C94091" w:rsidP="00C940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4C266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Week 1: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002B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Meet and Greet with New Hire</w:t>
                            </w:r>
                            <w:r w:rsidR="00773DD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9E50A66" w14:textId="244ABCE6" w:rsidR="00C94091" w:rsidRPr="002C4492" w:rsidRDefault="00C94091" w:rsidP="00EB2CA7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30: </w:t>
                            </w:r>
                            <w:r w:rsidR="002D477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Check in </w:t>
                            </w:r>
                            <w:r w:rsidR="005E718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on </w:t>
                            </w:r>
                            <w:r w:rsidR="0030671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to make sure </w:t>
                            </w:r>
                            <w:r w:rsidR="00E7004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new hire has </w:t>
                            </w:r>
                            <w:r w:rsidR="0049724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registered or completed New Leader Orientation</w:t>
                            </w:r>
                          </w:p>
                          <w:p w14:paraId="21C73356" w14:textId="623D7A67" w:rsidR="00C94091" w:rsidRDefault="00C94091" w:rsidP="00984CD1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60: </w:t>
                            </w:r>
                            <w:r w:rsidR="005E718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Check in with hiring leader and new director on </w:t>
                            </w:r>
                            <w:r w:rsidR="00F37C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completion status of onboarding plan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B8D99C2" w14:textId="7F97CAC6" w:rsidR="00497249" w:rsidRPr="00497249" w:rsidRDefault="00497249" w:rsidP="00984CD1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90: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Check to make sure new hire has a development plan and </w:t>
                            </w:r>
                            <w:r w:rsidR="00DA4D2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career development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goals </w:t>
                            </w:r>
                            <w:r w:rsidR="00DA4D2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discussed</w:t>
                            </w:r>
                            <w:r w:rsidR="009C12D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20927D5" w14:textId="5585BA06" w:rsidR="00C94091" w:rsidRPr="00D002B7" w:rsidRDefault="00C94091" w:rsidP="00C940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00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New Hire (NH)</w:t>
                            </w:r>
                            <w:r w:rsidR="00A56A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449FC0E" w14:textId="05959BF6" w:rsidR="00C94091" w:rsidRPr="002B21BB" w:rsidRDefault="00C50E85" w:rsidP="00C9409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Your</w:t>
                            </w:r>
                            <w:r w:rsidR="00C94091"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first 90</w:t>
                            </w:r>
                            <w:r w:rsidR="004277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days</w:t>
                            </w:r>
                            <w:r w:rsidR="00C94091"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9409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is</w:t>
                            </w:r>
                            <w:r w:rsidR="00C94091"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focused on assimilation with the new role, team, and Wellstar. </w:t>
                            </w:r>
                            <w:r w:rsidR="00C94091" w:rsidRPr="00A3709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Our goal is to help </w:t>
                            </w:r>
                            <w:r w:rsidR="00994F77" w:rsidRPr="00A3709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you</w:t>
                            </w:r>
                            <w:r w:rsidR="00C94091" w:rsidRPr="00A3709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learn about </w:t>
                            </w:r>
                            <w:proofErr w:type="spellStart"/>
                            <w:r w:rsidR="00C94091" w:rsidRPr="00A3709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Wellstar’s</w:t>
                            </w:r>
                            <w:proofErr w:type="spellEnd"/>
                            <w:r w:rsidR="00C94091" w:rsidRPr="00A3709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culture and prepare you to be successful and productive. This is about you, so ask questions, dive in, and let us know what you need.</w:t>
                            </w:r>
                            <w:r w:rsidR="00A43F9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B7BBB71" w14:textId="47E41727" w:rsidR="00C94091" w:rsidRPr="00994F77" w:rsidRDefault="00C94091" w:rsidP="00C9409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4F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Action: </w:t>
                            </w:r>
                            <w:r w:rsidR="00596A05" w:rsidRPr="00596A0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Review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Strategic Onboarding Plan and </w:t>
                            </w:r>
                            <w:r w:rsidRPr="00994F77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Detailed </w:t>
                            </w:r>
                            <w:r w:rsidR="001E4E65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Onboarding </w:t>
                            </w:r>
                            <w:r w:rsidRPr="00994F77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Schedule.</w:t>
                            </w:r>
                          </w:p>
                          <w:p w14:paraId="24D296A0" w14:textId="42866E77" w:rsidR="00C94091" w:rsidRPr="00994F77" w:rsidRDefault="00C94091" w:rsidP="00994F77">
                            <w:pPr>
                              <w:spacing w:after="0"/>
                              <w:ind w:left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4F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Day </w:t>
                            </w:r>
                            <w:r w:rsidR="00742172" w:rsidRPr="00994F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Review Onboarding Plan and </w:t>
                            </w:r>
                            <w:r w:rsidR="00742172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your Detailed Onboarding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Schedule with </w:t>
                            </w:r>
                            <w:r w:rsidR="00994F77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your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Leader</w:t>
                            </w:r>
                          </w:p>
                          <w:p w14:paraId="3DE930EC" w14:textId="77777777" w:rsidR="00C94091" w:rsidRPr="00994F77" w:rsidRDefault="00C94091" w:rsidP="00C94091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4F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Week 1: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Orientation</w:t>
                            </w:r>
                          </w:p>
                          <w:p w14:paraId="36069B70" w14:textId="3CC2D686" w:rsidR="00C94091" w:rsidRPr="00994F77" w:rsidRDefault="00C94091" w:rsidP="00E0133E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4F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30: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Learn and Assess</w:t>
                            </w:r>
                            <w:r w:rsidR="003845D6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385E7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learn about </w:t>
                            </w:r>
                            <w:proofErr w:type="spellStart"/>
                            <w:r w:rsidR="00F92AD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Wellstar’s</w:t>
                            </w:r>
                            <w:proofErr w:type="spellEnd"/>
                            <w:r w:rsidR="00A01E4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strategy</w:t>
                            </w:r>
                            <w:r w:rsidR="00F92AD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, systems, and processes.</w:t>
                            </w:r>
                          </w:p>
                          <w:p w14:paraId="3685D907" w14:textId="5596DDDD" w:rsidR="00C94091" w:rsidRDefault="00C94091" w:rsidP="00A3709C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4F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60: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Demonstrate Insight</w:t>
                            </w:r>
                            <w:r w:rsidR="003046D1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what have you seen</w:t>
                            </w:r>
                            <w:r w:rsidR="0022381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what needs to change, </w:t>
                            </w:r>
                            <w:r w:rsidR="00F92AD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identify </w:t>
                            </w:r>
                            <w:r w:rsidR="0022381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opportunities for improvement</w:t>
                            </w:r>
                          </w:p>
                          <w:p w14:paraId="184D934C" w14:textId="55CF803E" w:rsidR="00583918" w:rsidRPr="00487E55" w:rsidRDefault="00C94091" w:rsidP="00FC51A1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90: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Ownership &amp; Action</w:t>
                            </w:r>
                            <w:r w:rsidR="0022381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7029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–</w:t>
                            </w:r>
                            <w:r w:rsidR="003E6E8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 w:rsidR="0037029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ake action</w:t>
                            </w:r>
                            <w:r w:rsidR="000340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05DE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and make an impact</w:t>
                            </w:r>
                          </w:p>
                          <w:p w14:paraId="3B46F8EF" w14:textId="2485E702" w:rsidR="00C94091" w:rsidRPr="002B21BB" w:rsidRDefault="00C94091" w:rsidP="00C940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Support Person</w:t>
                            </w:r>
                            <w:r w:rsidR="00984CD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or Buddy</w:t>
                            </w:r>
                            <w:r w:rsidRPr="00D00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SP</w:t>
                            </w:r>
                            <w:r w:rsidRPr="00D00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CC8B541" w14:textId="6FE72D8C" w:rsidR="00C94091" w:rsidRPr="002B21BB" w:rsidRDefault="001E74DA" w:rsidP="00C940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The Support Person or Buddy</w:t>
                            </w:r>
                            <w:r w:rsidR="002060E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meets with the new leader on Day 1 and helps get them familiar with their location, </w:t>
                            </w:r>
                            <w:r w:rsidR="00984CD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department,</w:t>
                            </w:r>
                            <w:r w:rsidR="002060E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team</w:t>
                            </w:r>
                            <w:r w:rsidR="00C94091"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="00984CD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This will be a go to person for the new leader with questions and support</w:t>
                            </w:r>
                            <w:r w:rsidR="00C94091"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ADE5395" w14:textId="77777777" w:rsidR="00C94091" w:rsidRPr="007177E3" w:rsidRDefault="00C94091" w:rsidP="00C940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2E395438" w14:textId="6A0228AA" w:rsidR="00315BE2" w:rsidRPr="004C266C" w:rsidRDefault="00C94091" w:rsidP="00A937B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00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Action</w:t>
                            </w:r>
                            <w:r w:rsidRPr="004C266C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Review Page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</w:t>
                            </w:r>
                            <w:r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to ensure new hire has resources needed.</w:t>
                            </w:r>
                            <w:r w:rsidRPr="002B21B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C2E28" id="Text Box 14" o:spid="_x0000_s1028" type="#_x0000_t202" style="position:absolute;left:0;text-align:left;margin-left:-7.5pt;margin-top:24.2pt;width:385.5pt;height:663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" filled="f" stroked="f" strokeweight=".5pt">
                <v:textbox>
                  <w:txbxContent>
                    <w:p w14:paraId="0CEC7643" w14:textId="77777777" w:rsidR="00C94091" w:rsidRPr="00D002B7" w:rsidRDefault="00C94091" w:rsidP="00C94091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00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Direct Leader (DL)</w:t>
                      </w:r>
                    </w:p>
                    <w:p w14:paraId="66819897" w14:textId="23987373" w:rsidR="00C94091" w:rsidRPr="004C266C" w:rsidRDefault="00C94091" w:rsidP="00C9409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The hiring leader owns the onboarding process to ensure the new hire has the time, support, and resources to be successful from day one. </w:t>
                      </w:r>
                      <w:r w:rsidR="00790E0D"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It</w:t>
                      </w:r>
                      <w:r w:rsidR="00790E0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is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critical that</w:t>
                      </w:r>
                      <w:r w:rsidR="00A20D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the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hiring leader blocks time to ensure the new </w:t>
                      </w:r>
                      <w:r w:rsidR="00F4243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leader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can focus on onboarding before assuming </w:t>
                      </w:r>
                      <w:r w:rsidR="00F4243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day to day 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responsibilities.</w:t>
                      </w:r>
                    </w:p>
                    <w:p w14:paraId="14C7D829" w14:textId="77777777" w:rsidR="00C94091" w:rsidRPr="000E1116" w:rsidRDefault="00C94091" w:rsidP="00C9409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51BC67AC" w14:textId="77777777" w:rsidR="00C94091" w:rsidRPr="004C266C" w:rsidRDefault="00C94091" w:rsidP="000E1116">
                      <w:pPr>
                        <w:spacing w:after="0"/>
                        <w:ind w:left="720" w:hanging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00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Action</w:t>
                      </w:r>
                      <w:r w:rsidRPr="0071312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 w:rsidRPr="004C266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Refer to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Strategic Onboarding Plan (p.2) and Detailed </w:t>
                      </w:r>
                      <w:r w:rsidR="009B3CB6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Onboarding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Schedule</w:t>
                      </w:r>
                      <w:r w:rsidRPr="00994F77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.</w:t>
                      </w:r>
                    </w:p>
                    <w:p w14:paraId="43E215F7" w14:textId="0230AC4F" w:rsidR="00C94091" w:rsidRPr="004C266C" w:rsidRDefault="00C94091" w:rsidP="009E7A78">
                      <w:pPr>
                        <w:spacing w:after="0"/>
                        <w:ind w:left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C266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Pre-Hire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: </w:t>
                      </w:r>
                      <w:r w:rsidRPr="00D002B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Complete </w:t>
                      </w: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Detailed</w:t>
                      </w:r>
                      <w:r w:rsidRPr="004C266C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D511F8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Onboarding </w:t>
                      </w: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Schedule</w:t>
                      </w:r>
                      <w:r w:rsidR="00B32526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B32526" w:rsidRPr="00B32526">
                        <w:rPr>
                          <w:rFonts w:ascii="Arial" w:hAnsi="Arial" w:cs="Arial"/>
                          <w:sz w:val="20"/>
                          <w:szCs w:val="20"/>
                        </w:rPr>
                        <w:t>&amp; share with New Hire.</w:t>
                      </w:r>
                      <w:r w:rsidR="009E7A7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Assign support person or “buddy for new leader</w:t>
                      </w:r>
                      <w:r w:rsidR="001E74DA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0920A2D6" w14:textId="12AB55EA" w:rsidR="000B4B69" w:rsidRPr="000B4B69" w:rsidRDefault="000B4B69" w:rsidP="000B4B69">
                      <w:pPr>
                        <w:spacing w:after="0"/>
                        <w:ind w:left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0B4B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Day 1</w:t>
                      </w:r>
                      <w:r w:rsidRPr="000B4B6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Send Welcome message to new leader</w:t>
                      </w:r>
                    </w:p>
                    <w:p w14:paraId="18685929" w14:textId="46E98F06" w:rsidR="00C94091" w:rsidRPr="004C266C" w:rsidRDefault="00C94091" w:rsidP="00C94091">
                      <w:pPr>
                        <w:spacing w:after="0"/>
                        <w:ind w:firstLine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C266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Day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: Review </w:t>
                      </w:r>
                      <w:r w:rsidRPr="0071312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Onboarding Plan and </w:t>
                      </w: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Schedule 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with New Hire</w:t>
                      </w:r>
                    </w:p>
                    <w:p w14:paraId="76313742" w14:textId="02525436" w:rsidR="00C94091" w:rsidRPr="00F678A3" w:rsidRDefault="00C94091" w:rsidP="00C94091">
                      <w:pPr>
                        <w:spacing w:after="0"/>
                        <w:ind w:left="1530" w:hanging="81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678A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Week 1: </w:t>
                      </w:r>
                      <w:r w:rsidRPr="00F678A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Build the foundation for Success by acclimating New Hire to Wellstar culture and team members. </w:t>
                      </w:r>
                    </w:p>
                    <w:p w14:paraId="5921D61D" w14:textId="0A50717B" w:rsidR="00C94091" w:rsidRPr="00661DF3" w:rsidRDefault="00C94091" w:rsidP="00C94091">
                      <w:pPr>
                        <w:spacing w:after="0"/>
                        <w:ind w:left="1530" w:hanging="81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678A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Week 2:</w:t>
                      </w:r>
                      <w:r w:rsidRPr="00F678A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Schedule meeting</w:t>
                      </w:r>
                      <w:r w:rsidR="004C28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Pr="00F678A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w/ key stakeholders, </w:t>
                      </w:r>
                      <w:r w:rsidR="004C28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and review </w:t>
                      </w:r>
                      <w:r w:rsidRPr="00F678A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updates </w:t>
                      </w:r>
                      <w:r w:rsidR="007177E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and </w:t>
                      </w:r>
                      <w:r w:rsidRPr="00F678A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plans on key projects.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3716E76" w14:textId="77777777" w:rsidR="00C94091" w:rsidRPr="004C266C" w:rsidRDefault="00C94091" w:rsidP="00C94091">
                      <w:pPr>
                        <w:tabs>
                          <w:tab w:val="left" w:pos="1620"/>
                        </w:tabs>
                        <w:spacing w:after="0"/>
                        <w:ind w:left="1530" w:hanging="81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C266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30 Days: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Support New Hire to accelerate learning and develop relationships. </w:t>
                      </w:r>
                    </w:p>
                    <w:p w14:paraId="41A77484" w14:textId="77777777" w:rsidR="00C94091" w:rsidRPr="00D002B7" w:rsidRDefault="00C94091" w:rsidP="00C9409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4C266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60 Days: </w:t>
                      </w:r>
                      <w:r w:rsidRPr="00D002B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Help New Hire identify quick wins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28E0D1BF" w14:textId="7D8752DB" w:rsidR="00994F77" w:rsidRDefault="00C94091" w:rsidP="00C94091">
                      <w:pPr>
                        <w:spacing w:after="0" w:line="240" w:lineRule="auto"/>
                        <w:ind w:left="1530" w:hanging="81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90 Days: </w:t>
                      </w:r>
                      <w:r w:rsidRPr="00D002B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Support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the New Hire’s </w:t>
                      </w:r>
                      <w:r w:rsidR="00A9449C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understanding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of strategic</w:t>
                      </w:r>
                      <w:r w:rsidR="00722EBE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plan and how to</w:t>
                      </w:r>
                      <w:r w:rsidR="0053036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support and </w:t>
                      </w:r>
                      <w:r w:rsidR="00722EBE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align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business </w:t>
                      </w:r>
                      <w:r w:rsidR="00F70377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initiatives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and culture</w:t>
                      </w:r>
                      <w:r w:rsidR="00722EBE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="00964E62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78568DC" w14:textId="77777777" w:rsidR="00C94091" w:rsidRPr="000E1116" w:rsidRDefault="00C94091" w:rsidP="00C9409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24148190" w14:textId="77777777" w:rsidR="00C94091" w:rsidRPr="00D002B7" w:rsidRDefault="00C94091" w:rsidP="00C9409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00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HR Leader (HR)</w:t>
                      </w:r>
                    </w:p>
                    <w:p w14:paraId="41BB2949" w14:textId="7980A95E" w:rsidR="00C94091" w:rsidRDefault="00C94091" w:rsidP="00C94091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The HR leader </w:t>
                      </w:r>
                      <w:r w:rsidR="00D15B5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checks in with the hiring leader and the new director </w:t>
                      </w:r>
                      <w:r w:rsidR="002D477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to make sure </w:t>
                      </w:r>
                      <w:r w:rsidR="00D30CA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onboarding within the department/unit is successful</w:t>
                      </w:r>
                      <w:r w:rsidR="003F30D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and briefs new director on the history of trust within their org</w:t>
                      </w:r>
                      <w:r w:rsidR="002D477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442BA34C" w14:textId="77777777" w:rsidR="00C94091" w:rsidRPr="000E1116" w:rsidRDefault="00C94091" w:rsidP="00C94091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92462EA" w14:textId="77777777" w:rsidR="00C94091" w:rsidRPr="004C266C" w:rsidRDefault="00C94091" w:rsidP="00C9409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00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Action</w:t>
                      </w:r>
                      <w:r w:rsidRPr="00E219E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: 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Refer to </w:t>
                      </w:r>
                      <w:r w:rsidRPr="0071312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Strategic Onboarding Plan </w:t>
                      </w:r>
                      <w:r w:rsidRPr="00487E5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and </w:t>
                      </w: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Detailed</w:t>
                      </w:r>
                      <w:r w:rsidRPr="004C266C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1B2011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Onboarding </w:t>
                      </w: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Schedule.</w:t>
                      </w:r>
                    </w:p>
                    <w:p w14:paraId="63F38FB6" w14:textId="77777777" w:rsidR="00C94091" w:rsidRPr="004C266C" w:rsidRDefault="00C94091" w:rsidP="00C9409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4C266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Pre-Hire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Partner with Hiring Leader to c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omplete </w:t>
                      </w:r>
                      <w:r w:rsidRPr="0071312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Onboarding Plan</w:t>
                      </w: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.</w:t>
                      </w:r>
                      <w:r w:rsidRPr="004C266C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1DD17C1" w14:textId="44CFB564" w:rsidR="00C94091" w:rsidRPr="00D002B7" w:rsidRDefault="00C94091" w:rsidP="00C94091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4C266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Week 1: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D002B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Meet and Greet with New Hire</w:t>
                      </w:r>
                      <w:r w:rsidR="00773DD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69E50A66" w14:textId="244ABCE6" w:rsidR="00C94091" w:rsidRPr="002C4492" w:rsidRDefault="00C94091" w:rsidP="00EB2CA7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30: </w:t>
                      </w:r>
                      <w:r w:rsidR="002D477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Check in </w:t>
                      </w:r>
                      <w:r w:rsidR="005E718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on </w:t>
                      </w:r>
                      <w:r w:rsidR="0030671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to make sure </w:t>
                      </w:r>
                      <w:r w:rsidR="00E7004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new hire has </w:t>
                      </w:r>
                      <w:r w:rsidR="0049724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registered or completed New Leader Orientation</w:t>
                      </w:r>
                    </w:p>
                    <w:p w14:paraId="21C73356" w14:textId="623D7A67" w:rsidR="00C94091" w:rsidRDefault="00C94091" w:rsidP="00984CD1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60: </w:t>
                      </w:r>
                      <w:r w:rsidR="005E718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Check in with hiring leader and new director on </w:t>
                      </w:r>
                      <w:r w:rsidR="00F37C6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completion status of onboarding plan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B8D99C2" w14:textId="7F97CAC6" w:rsidR="00497249" w:rsidRPr="00497249" w:rsidRDefault="00497249" w:rsidP="00984CD1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90: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Check to make sure new hire has a development plan and </w:t>
                      </w:r>
                      <w:r w:rsidR="00DA4D2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career development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goals </w:t>
                      </w:r>
                      <w:r w:rsidR="00DA4D2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discussed</w:t>
                      </w:r>
                      <w:r w:rsidR="009C12D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720927D5" w14:textId="5585BA06" w:rsidR="00C94091" w:rsidRPr="00D002B7" w:rsidRDefault="00C94091" w:rsidP="00C94091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00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New Hire (NH)</w:t>
                      </w:r>
                      <w:r w:rsidR="00A56A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449FC0E" w14:textId="05959BF6" w:rsidR="00C94091" w:rsidRPr="002B21BB" w:rsidRDefault="00C50E85" w:rsidP="00C9409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Your</w:t>
                      </w:r>
                      <w:r w:rsidR="00C94091"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first 90</w:t>
                      </w:r>
                      <w:r w:rsidR="004277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days</w:t>
                      </w:r>
                      <w:r w:rsidR="00C94091"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C9409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is</w:t>
                      </w:r>
                      <w:r w:rsidR="00C94091"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focused on assimilation with the new role, team, and Wellstar. </w:t>
                      </w:r>
                      <w:r w:rsidR="00C94091" w:rsidRPr="00A3709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Our goal is to help </w:t>
                      </w:r>
                      <w:r w:rsidR="00994F77" w:rsidRPr="00A3709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you</w:t>
                      </w:r>
                      <w:r w:rsidR="00C94091" w:rsidRPr="00A3709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learn about </w:t>
                      </w:r>
                      <w:proofErr w:type="spellStart"/>
                      <w:r w:rsidR="00C94091" w:rsidRPr="00A3709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Wellstar’s</w:t>
                      </w:r>
                      <w:proofErr w:type="spellEnd"/>
                      <w:r w:rsidR="00C94091" w:rsidRPr="00A3709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culture and prepare you to be successful and productive. This is about you, so ask questions, dive in, and let us know what you need.</w:t>
                      </w:r>
                      <w:r w:rsidR="00A43F9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B7BBB71" w14:textId="47E41727" w:rsidR="00C94091" w:rsidRPr="00994F77" w:rsidRDefault="00C94091" w:rsidP="00C9409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94F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Action: </w:t>
                      </w:r>
                      <w:r w:rsidR="00596A05" w:rsidRPr="00596A0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Review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Strategic Onboarding Plan and </w:t>
                      </w:r>
                      <w:r w:rsidRPr="00994F77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Detailed </w:t>
                      </w:r>
                      <w:r w:rsidR="001E4E65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Onboarding </w:t>
                      </w:r>
                      <w:r w:rsidRPr="00994F77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Schedule.</w:t>
                      </w:r>
                    </w:p>
                    <w:p w14:paraId="24D296A0" w14:textId="42866E77" w:rsidR="00C94091" w:rsidRPr="00994F77" w:rsidRDefault="00C94091" w:rsidP="00994F77">
                      <w:pPr>
                        <w:spacing w:after="0"/>
                        <w:ind w:left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94F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Day </w:t>
                      </w:r>
                      <w:r w:rsidR="00742172" w:rsidRPr="00994F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: Review Onboarding Plan and </w:t>
                      </w:r>
                      <w:r w:rsidR="00742172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your Detailed Onboarding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Schedule with </w:t>
                      </w:r>
                      <w:r w:rsidR="00994F77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your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Leader</w:t>
                      </w:r>
                    </w:p>
                    <w:p w14:paraId="3DE930EC" w14:textId="77777777" w:rsidR="00C94091" w:rsidRPr="00994F77" w:rsidRDefault="00C94091" w:rsidP="00C94091">
                      <w:pPr>
                        <w:spacing w:after="0" w:line="240" w:lineRule="auto"/>
                        <w:ind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94F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Week 1: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Orientation</w:t>
                      </w:r>
                    </w:p>
                    <w:p w14:paraId="36069B70" w14:textId="3CC2D686" w:rsidR="00C94091" w:rsidRPr="00994F77" w:rsidRDefault="00C94091" w:rsidP="00E0133E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94F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30: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Learn and Assess</w:t>
                      </w:r>
                      <w:r w:rsidR="003845D6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– </w:t>
                      </w:r>
                      <w:r w:rsidR="00385E7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learn about </w:t>
                      </w:r>
                      <w:proofErr w:type="spellStart"/>
                      <w:r w:rsidR="00F92AD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Wellstar’s</w:t>
                      </w:r>
                      <w:proofErr w:type="spellEnd"/>
                      <w:r w:rsidR="00A01E4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strategy</w:t>
                      </w:r>
                      <w:r w:rsidR="00F92AD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, systems, and processes.</w:t>
                      </w:r>
                    </w:p>
                    <w:p w14:paraId="3685D907" w14:textId="5596DDDD" w:rsidR="00C94091" w:rsidRDefault="00C94091" w:rsidP="00A3709C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94F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60: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Demonstrate Insight</w:t>
                      </w:r>
                      <w:r w:rsidR="003046D1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– what have you seen</w:t>
                      </w:r>
                      <w:r w:rsidR="0022381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what needs to change, </w:t>
                      </w:r>
                      <w:r w:rsidR="00F92AD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identify </w:t>
                      </w:r>
                      <w:r w:rsidR="0022381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opportunities for improvement</w:t>
                      </w:r>
                    </w:p>
                    <w:p w14:paraId="184D934C" w14:textId="55CF803E" w:rsidR="00583918" w:rsidRPr="00487E55" w:rsidRDefault="00C94091" w:rsidP="00FC51A1">
                      <w:pPr>
                        <w:spacing w:after="0" w:line="240" w:lineRule="auto"/>
                        <w:ind w:firstLine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90: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Ownership &amp; Action</w:t>
                      </w:r>
                      <w:r w:rsidR="0022381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37029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–</w:t>
                      </w:r>
                      <w:r w:rsidR="003E6E8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t</w:t>
                      </w:r>
                      <w:r w:rsidR="0037029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ake action</w:t>
                      </w:r>
                      <w:r w:rsidR="000340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605DE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and make an impact</w:t>
                      </w:r>
                    </w:p>
                    <w:p w14:paraId="3B46F8EF" w14:textId="2485E702" w:rsidR="00C94091" w:rsidRPr="002B21BB" w:rsidRDefault="00C94091" w:rsidP="00C9409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Support Person</w:t>
                      </w:r>
                      <w:r w:rsidR="00984CD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or Buddy</w:t>
                      </w:r>
                      <w:r w:rsidRPr="00D00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SP</w:t>
                      </w:r>
                      <w:r w:rsidRPr="00D00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14:paraId="2CC8B541" w14:textId="6FE72D8C" w:rsidR="00C94091" w:rsidRPr="002B21BB" w:rsidRDefault="001E74DA" w:rsidP="00C94091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The Support Person or Buddy</w:t>
                      </w:r>
                      <w:r w:rsidR="002060E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meets with the new leader on Day 1 and helps get them familiar with their location, </w:t>
                      </w:r>
                      <w:r w:rsidR="00984CD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department,</w:t>
                      </w:r>
                      <w:r w:rsidR="002060E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and team</w:t>
                      </w:r>
                      <w:r w:rsidR="00C94091"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="00984CD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This will be a go to person for the new leader with questions and support</w:t>
                      </w:r>
                      <w:r w:rsidR="00C94091"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ADE5395" w14:textId="77777777" w:rsidR="00C94091" w:rsidRPr="007177E3" w:rsidRDefault="00C94091" w:rsidP="00C9409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2E395438" w14:textId="6A0228AA" w:rsidR="00315BE2" w:rsidRPr="004C266C" w:rsidRDefault="00C94091" w:rsidP="00A937B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00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Action</w:t>
                      </w:r>
                      <w:r w:rsidRPr="004C266C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: </w:t>
                      </w:r>
                      <w:r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Review Page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</w:t>
                      </w:r>
                      <w:r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to ensure new hire has resources needed.</w:t>
                      </w:r>
                      <w:r w:rsidRPr="002B21B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56D17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2B922497" wp14:editId="20BB407C">
                <wp:simplePos x="0" y="0"/>
                <wp:positionH relativeFrom="margin">
                  <wp:align>left</wp:align>
                </wp:positionH>
                <wp:positionV relativeFrom="page">
                  <wp:posOffset>1461770</wp:posOffset>
                </wp:positionV>
                <wp:extent cx="2887980" cy="209550"/>
                <wp:effectExtent l="0" t="0" r="7620" b="0"/>
                <wp:wrapNone/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209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5B9A1C8" w14:textId="6A6E06FE" w:rsidR="00315BE2" w:rsidRPr="003C3D04" w:rsidRDefault="00315BE2" w:rsidP="00CF507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z w:val="28"/>
                                <w:szCs w:val="28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pacing w:val="-4"/>
                                <w:sz w:val="28"/>
                                <w:szCs w:val="28"/>
                              </w:rPr>
                              <w:t>Roles and Responsibilities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22497" id="officeArt object" o:spid="_x0000_s1029" type="#_x0000_t202" style="position:absolute;left:0;text-align:left;margin-left:0;margin-top:115.1pt;width:227.4pt;height:16.5pt;z-index:251657216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" filled="f" stroked="f" strokeweight="1pt">
                <v:stroke miterlimit="4"/>
                <v:textbox inset="0,0,0,0">
                  <w:txbxContent>
                    <w:p w14:paraId="05B9A1C8" w14:textId="6A6E06FE" w:rsidR="00315BE2" w:rsidRPr="003C3D04" w:rsidRDefault="00315BE2" w:rsidP="00CF507C">
                      <w:pPr>
                        <w:rPr>
                          <w:rFonts w:ascii="Arial" w:hAnsi="Arial" w:cs="Arial"/>
                          <w:b/>
                          <w:bCs/>
                          <w:color w:val="8347AD"/>
                          <w:sz w:val="28"/>
                          <w:szCs w:val="28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8347AD"/>
                          <w:spacing w:val="-4"/>
                          <w:sz w:val="28"/>
                          <w:szCs w:val="28"/>
                        </w:rPr>
                        <w:t>Roles and Responsibilities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B291A" w:rsidRPr="0070725C">
        <w:rPr>
          <w:rFonts w:ascii="Arial" w:hAnsi="Arial" w:cs="Arial"/>
          <w:sz w:val="18"/>
          <w:szCs w:val="18"/>
        </w:rPr>
        <w:t xml:space="preserve"> </w:t>
      </w:r>
    </w:p>
    <w:p w14:paraId="2BE1FE28" w14:textId="2F697307" w:rsidR="0070725C" w:rsidRDefault="004C266C" w:rsidP="00E0281C">
      <w:pPr>
        <w:rPr>
          <w:rFonts w:ascii="Arial" w:hAnsi="Arial" w:cs="Arial"/>
          <w:sz w:val="18"/>
          <w:szCs w:val="18"/>
        </w:rPr>
      </w:pPr>
      <w:r w:rsidRPr="002B21BB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08FA64B0" wp14:editId="5DD7F27B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2287904" cy="7493634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904" cy="7493634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2902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E9DB1" w14:textId="77777777" w:rsidR="002B21BB" w:rsidRPr="006E5B9E" w:rsidRDefault="002B21BB">
                            <w:pPr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 xml:space="preserve">Our Mission </w:t>
                            </w:r>
                          </w:p>
                          <w:p w14:paraId="7477DF69" w14:textId="5D49973E" w:rsidR="002B21BB" w:rsidRPr="006E5B9E" w:rsidRDefault="002B21B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To enhance the health and well-being of every person we serve. </w:t>
                            </w:r>
                          </w:p>
                          <w:p w14:paraId="02F9CA5C" w14:textId="77777777" w:rsidR="006E5B9E" w:rsidRPr="006E5B9E" w:rsidRDefault="006E5B9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DDF9EAF" w14:textId="3CE0B2FD" w:rsidR="002B21BB" w:rsidRPr="006E5B9E" w:rsidRDefault="002B21BB">
                            <w:pPr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Our Vision</w:t>
                            </w:r>
                          </w:p>
                          <w:p w14:paraId="05229C40" w14:textId="77777777" w:rsidR="002B21BB" w:rsidRPr="006E5B9E" w:rsidRDefault="002B21BB" w:rsidP="002B21B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Deliver world-class healthcare to every person, every time.</w:t>
                            </w:r>
                          </w:p>
                          <w:p w14:paraId="133F7971" w14:textId="77777777" w:rsidR="002B21BB" w:rsidRPr="002B21BB" w:rsidRDefault="002B21B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4AEF313" w14:textId="77777777" w:rsidR="006E5B9E" w:rsidRPr="006E5B9E" w:rsidRDefault="006E5B9E" w:rsidP="006E5B9E">
                            <w:pPr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 xml:space="preserve">Our Values </w:t>
                            </w:r>
                          </w:p>
                          <w:p w14:paraId="66AFDB9E" w14:textId="77777777" w:rsidR="006E5B9E" w:rsidRPr="006E5B9E" w:rsidRDefault="006E5B9E" w:rsidP="006E5B9E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038933B0" w14:textId="77777777" w:rsidR="006E5B9E" w:rsidRDefault="006E5B9E" w:rsidP="006E5B9E">
                            <w:pPr>
                              <w:ind w:left="14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 serve with compassion.</w:t>
                            </w:r>
                          </w:p>
                          <w:p w14:paraId="4190A102" w14:textId="77777777" w:rsidR="006E5B9E" w:rsidRPr="006E5B9E" w:rsidRDefault="006E5B9E" w:rsidP="006E5B9E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47D9ACC" w14:textId="77777777" w:rsidR="006E5B9E" w:rsidRDefault="006E5B9E" w:rsidP="006E5B9E">
                            <w:pPr>
                              <w:ind w:left="14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 pursue excellence.</w:t>
                            </w:r>
                          </w:p>
                          <w:p w14:paraId="41A8727B" w14:textId="77777777" w:rsidR="006E5B9E" w:rsidRPr="006E5B9E" w:rsidRDefault="006E5B9E" w:rsidP="006E5B9E">
                            <w:pPr>
                              <w:ind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63CA183" w14:textId="77777777" w:rsidR="006E5B9E" w:rsidRPr="006E5B9E" w:rsidRDefault="006E5B9E" w:rsidP="006E5B9E">
                            <w:pPr>
                              <w:ind w:left="14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We honor every voice. </w:t>
                            </w:r>
                          </w:p>
                          <w:p w14:paraId="0F0D0DB6" w14:textId="77777777" w:rsidR="006E5B9E" w:rsidRPr="002B21BB" w:rsidRDefault="006E5B9E" w:rsidP="006E5B9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8F5F15D" w14:textId="6E395918" w:rsidR="002B21BB" w:rsidRPr="002B21BB" w:rsidRDefault="002B21B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91BE588" w14:textId="77777777" w:rsidR="002B21BB" w:rsidRPr="002B21BB" w:rsidRDefault="002B21B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A64B0" id="Text Box 2" o:spid="_x0000_s1030" type="#_x0000_t202" style="position:absolute;margin-left:128.95pt;margin-top:1.35pt;width:180.15pt;height:590.05pt;z-index:2516582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" fillcolor="#7030a0" stroked="f">
                <v:fill opacity="19018f"/>
                <v:textbox>
                  <w:txbxContent>
                    <w:p w14:paraId="325E9DB1" w14:textId="77777777" w:rsidR="002B21BB" w:rsidRPr="006E5B9E" w:rsidRDefault="002B21BB">
                      <w:pPr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 xml:space="preserve">Our Mission </w:t>
                      </w:r>
                    </w:p>
                    <w:p w14:paraId="7477DF69" w14:textId="5D49973E" w:rsidR="002B21BB" w:rsidRPr="006E5B9E" w:rsidRDefault="002B21B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To enhance the health and well-being of every person we serve. </w:t>
                      </w:r>
                    </w:p>
                    <w:p w14:paraId="02F9CA5C" w14:textId="77777777" w:rsidR="006E5B9E" w:rsidRPr="006E5B9E" w:rsidRDefault="006E5B9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DDF9EAF" w14:textId="3CE0B2FD" w:rsidR="002B21BB" w:rsidRPr="006E5B9E" w:rsidRDefault="002B21BB">
                      <w:pPr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Our Vision</w:t>
                      </w:r>
                    </w:p>
                    <w:p w14:paraId="05229C40" w14:textId="77777777" w:rsidR="002B21BB" w:rsidRPr="006E5B9E" w:rsidRDefault="002B21BB" w:rsidP="002B21B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sz w:val="28"/>
                          <w:szCs w:val="28"/>
                        </w:rPr>
                        <w:t>Deliver world-class healthcare to every person, every time.</w:t>
                      </w:r>
                    </w:p>
                    <w:p w14:paraId="133F7971" w14:textId="77777777" w:rsidR="002B21BB" w:rsidRPr="002B21BB" w:rsidRDefault="002B21BB">
                      <w:pPr>
                        <w:rPr>
                          <w:rFonts w:ascii="Arial" w:hAnsi="Arial" w:cs="Arial"/>
                        </w:rPr>
                      </w:pPr>
                    </w:p>
                    <w:p w14:paraId="24AEF313" w14:textId="77777777" w:rsidR="006E5B9E" w:rsidRPr="006E5B9E" w:rsidRDefault="006E5B9E" w:rsidP="006E5B9E">
                      <w:pPr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 xml:space="preserve">Our Values </w:t>
                      </w:r>
                    </w:p>
                    <w:p w14:paraId="66AFDB9E" w14:textId="77777777" w:rsidR="006E5B9E" w:rsidRPr="006E5B9E" w:rsidRDefault="006E5B9E" w:rsidP="006E5B9E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038933B0" w14:textId="77777777" w:rsidR="006E5B9E" w:rsidRDefault="006E5B9E" w:rsidP="006E5B9E">
                      <w:pPr>
                        <w:ind w:left="14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sz w:val="28"/>
                          <w:szCs w:val="28"/>
                        </w:rPr>
                        <w:t>We serve with compassion.</w:t>
                      </w:r>
                    </w:p>
                    <w:p w14:paraId="4190A102" w14:textId="77777777" w:rsidR="006E5B9E" w:rsidRPr="006E5B9E" w:rsidRDefault="006E5B9E" w:rsidP="006E5B9E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47D9ACC" w14:textId="77777777" w:rsidR="006E5B9E" w:rsidRDefault="006E5B9E" w:rsidP="006E5B9E">
                      <w:pPr>
                        <w:ind w:left="14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sz w:val="28"/>
                          <w:szCs w:val="28"/>
                        </w:rPr>
                        <w:t>We pursue excellence.</w:t>
                      </w:r>
                    </w:p>
                    <w:p w14:paraId="41A8727B" w14:textId="77777777" w:rsidR="006E5B9E" w:rsidRPr="006E5B9E" w:rsidRDefault="006E5B9E" w:rsidP="006E5B9E">
                      <w:pPr>
                        <w:ind w:firstLine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63CA183" w14:textId="77777777" w:rsidR="006E5B9E" w:rsidRPr="006E5B9E" w:rsidRDefault="006E5B9E" w:rsidP="006E5B9E">
                      <w:pPr>
                        <w:ind w:left="14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We honor every voice. </w:t>
                      </w:r>
                    </w:p>
                    <w:p w14:paraId="0F0D0DB6" w14:textId="77777777" w:rsidR="006E5B9E" w:rsidRPr="002B21BB" w:rsidRDefault="006E5B9E" w:rsidP="006E5B9E">
                      <w:pPr>
                        <w:rPr>
                          <w:rFonts w:ascii="Arial" w:hAnsi="Arial" w:cs="Arial"/>
                        </w:rPr>
                      </w:pPr>
                    </w:p>
                    <w:p w14:paraId="58F5F15D" w14:textId="6E395918" w:rsidR="002B21BB" w:rsidRPr="002B21BB" w:rsidRDefault="002B21BB">
                      <w:pPr>
                        <w:rPr>
                          <w:rFonts w:ascii="Arial" w:hAnsi="Arial" w:cs="Arial"/>
                        </w:rPr>
                      </w:pPr>
                    </w:p>
                    <w:p w14:paraId="291BE588" w14:textId="77777777" w:rsidR="002B21BB" w:rsidRPr="002B21BB" w:rsidRDefault="002B21B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F06584" w14:textId="2453ABA2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1E39D597" w14:textId="737E62F7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1001992E" w14:textId="15859752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24B6157" w14:textId="12534838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5C967782" w14:textId="5BACC4F7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570B2413" w14:textId="04F03CC7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3348856D" w14:textId="6250CFE4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52B93B86" w14:textId="4B3F1911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12277A5A" w14:textId="2D6B6B68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4B32D8B" w14:textId="452EB700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3FE0B922" w14:textId="7534252D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312C78BE" w14:textId="4CC42B84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112FF0DE" w14:textId="0016C42E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4369975" w14:textId="48DAD839" w:rsidR="004B57CC" w:rsidRPr="004B57CC" w:rsidRDefault="006E5B9E" w:rsidP="004B57CC">
      <w:pPr>
        <w:rPr>
          <w:rFonts w:ascii="Arial" w:hAnsi="Arial" w:cs="Arial"/>
          <w:sz w:val="18"/>
          <w:szCs w:val="18"/>
        </w:rPr>
      </w:pPr>
      <w:r w:rsidRPr="006E5B9E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57" behindDoc="0" locked="0" layoutInCell="1" allowOverlap="1" wp14:anchorId="476BF59A" wp14:editId="734F3AD4">
            <wp:simplePos x="0" y="0"/>
            <wp:positionH relativeFrom="column">
              <wp:posOffset>5160645</wp:posOffset>
            </wp:positionH>
            <wp:positionV relativeFrom="paragraph">
              <wp:posOffset>12700</wp:posOffset>
            </wp:positionV>
            <wp:extent cx="454660" cy="473710"/>
            <wp:effectExtent l="0" t="0" r="2540" b="2540"/>
            <wp:wrapNone/>
            <wp:docPr id="107374205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B0C2616-3EB2-40B8-BBE1-A893CE2363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AB0C2616-3EB2-40B8-BBE1-A893CE2363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018D5" w14:textId="2BED4773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2478431" w14:textId="6748C9CD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25C01C3" w14:textId="6E72BB80" w:rsidR="004B57CC" w:rsidRPr="004B57CC" w:rsidRDefault="004C266C" w:rsidP="004B57CC">
      <w:pPr>
        <w:rPr>
          <w:rFonts w:ascii="Arial" w:hAnsi="Arial" w:cs="Arial"/>
          <w:sz w:val="18"/>
          <w:szCs w:val="18"/>
        </w:rPr>
      </w:pPr>
      <w:r w:rsidRPr="006E5B9E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58" behindDoc="0" locked="0" layoutInCell="1" allowOverlap="1" wp14:anchorId="4F3179C7" wp14:editId="6B54E8ED">
            <wp:simplePos x="0" y="0"/>
            <wp:positionH relativeFrom="column">
              <wp:posOffset>5114290</wp:posOffset>
            </wp:positionH>
            <wp:positionV relativeFrom="paragraph">
              <wp:posOffset>8890</wp:posOffset>
            </wp:positionV>
            <wp:extent cx="485775" cy="545465"/>
            <wp:effectExtent l="0" t="0" r="0" b="6985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4CC34707-5B21-448E-BA20-0124BC9845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4CC34707-5B21-448E-BA20-0124BC9845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D35C1" w14:textId="18130929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21A8FB50" w14:textId="1F6AE2EA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03AFD893" w14:textId="702E2BA7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7B7B2FBB" w14:textId="54E99B57" w:rsidR="004B57CC" w:rsidRPr="004B57CC" w:rsidRDefault="004C266C" w:rsidP="004B57CC">
      <w:pPr>
        <w:rPr>
          <w:rFonts w:ascii="Arial" w:hAnsi="Arial" w:cs="Arial"/>
          <w:sz w:val="18"/>
          <w:szCs w:val="18"/>
        </w:rPr>
      </w:pPr>
      <w:r w:rsidRPr="006E5B9E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59" behindDoc="0" locked="0" layoutInCell="1" allowOverlap="1" wp14:anchorId="12E3ED7C" wp14:editId="4C79015A">
            <wp:simplePos x="0" y="0"/>
            <wp:positionH relativeFrom="column">
              <wp:posOffset>5142865</wp:posOffset>
            </wp:positionH>
            <wp:positionV relativeFrom="paragraph">
              <wp:posOffset>14605</wp:posOffset>
            </wp:positionV>
            <wp:extent cx="533400" cy="368922"/>
            <wp:effectExtent l="0" t="0" r="0" b="0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434DE69C-0B9C-453A-A40E-5D4272A793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34DE69C-0B9C-453A-A40E-5D4272A793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68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C65BE" w14:textId="3712523C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046BE295" w14:textId="17E98D64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63A48970" w14:textId="5A818E25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CBD58BC" w14:textId="073DAFFC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09F4BFC" w14:textId="7BC97665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BD3386C" w14:textId="488B94D7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04EA4A09" w14:textId="2ADAFE1E" w:rsid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0FCD109E" w14:textId="1D18B010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50CFCA15" w14:textId="447D0F29" w:rsidR="001A3739" w:rsidRDefault="004B57CC" w:rsidP="00B223D4">
      <w:pPr>
        <w:tabs>
          <w:tab w:val="left" w:pos="48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14:paraId="0CBB6BAB" w14:textId="77777777" w:rsidR="00B223D4" w:rsidRDefault="00B223D4" w:rsidP="00B223D4">
      <w:pPr>
        <w:tabs>
          <w:tab w:val="left" w:pos="4830"/>
        </w:tabs>
        <w:rPr>
          <w:rFonts w:ascii="Arial" w:hAnsi="Arial" w:cs="Arial"/>
          <w:sz w:val="18"/>
          <w:szCs w:val="18"/>
        </w:rPr>
      </w:pPr>
    </w:p>
    <w:p w14:paraId="4DA36D04" w14:textId="3C609251" w:rsidR="009D60D7" w:rsidRDefault="00B96BC4" w:rsidP="001A3739">
      <w:pPr>
        <w:jc w:val="center"/>
        <w:rPr>
          <w:rFonts w:ascii="Arial" w:hAnsi="Arial" w:cs="Arial"/>
          <w:b/>
          <w:bCs/>
          <w:noProof/>
          <w:color w:val="7030A0"/>
          <w:sz w:val="28"/>
          <w:szCs w:val="28"/>
        </w:rPr>
      </w:pPr>
      <w:r w:rsidRPr="00B96BC4">
        <w:rPr>
          <w:rFonts w:ascii="Arial" w:hAnsi="Arial" w:cs="Arial"/>
          <w:b/>
          <w:bCs/>
          <w:noProof/>
          <w:color w:val="7030A0"/>
          <w:sz w:val="28"/>
          <w:szCs w:val="28"/>
        </w:rPr>
        <w:lastRenderedPageBreak/>
        <w:t>Strategic Onboarding Plan</w:t>
      </w:r>
    </w:p>
    <w:p w14:paraId="605DF344" w14:textId="3F8A3A56" w:rsidR="00C11E8C" w:rsidRPr="00B96BC4" w:rsidRDefault="00C11E8C" w:rsidP="001A3739">
      <w:pPr>
        <w:jc w:val="center"/>
        <w:rPr>
          <w:rFonts w:ascii="Arial" w:hAnsi="Arial" w:cs="Arial"/>
          <w:b/>
          <w:bCs/>
          <w:noProof/>
          <w:sz w:val="18"/>
          <w:szCs w:val="18"/>
        </w:rPr>
      </w:pPr>
    </w:p>
    <w:tbl>
      <w:tblPr>
        <w:tblStyle w:val="TableGrid1"/>
        <w:tblW w:w="11126" w:type="dxa"/>
        <w:tblInd w:w="-3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ook w:val="04A0" w:firstRow="1" w:lastRow="0" w:firstColumn="1" w:lastColumn="0" w:noHBand="0" w:noVBand="1"/>
      </w:tblPr>
      <w:tblGrid>
        <w:gridCol w:w="2122"/>
        <w:gridCol w:w="2434"/>
        <w:gridCol w:w="2030"/>
        <w:gridCol w:w="2209"/>
        <w:gridCol w:w="2331"/>
      </w:tblGrid>
      <w:tr w:rsidR="00C24CB1" w:rsidRPr="00C24CB1" w14:paraId="6854C62B" w14:textId="77777777" w:rsidTr="00296E48">
        <w:tc>
          <w:tcPr>
            <w:tcW w:w="2122" w:type="dxa"/>
            <w:shd w:val="clear" w:color="auto" w:fill="7030A0"/>
            <w:vAlign w:val="center"/>
          </w:tcPr>
          <w:p w14:paraId="4A2D2B3E" w14:textId="77777777" w:rsidR="00C24CB1" w:rsidRPr="00C24CB1" w:rsidRDefault="00C24CB1" w:rsidP="00C24CB1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C24CB1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Responsibilities</w:t>
            </w:r>
          </w:p>
        </w:tc>
        <w:tc>
          <w:tcPr>
            <w:tcW w:w="2434" w:type="dxa"/>
            <w:shd w:val="clear" w:color="auto" w:fill="7030A0"/>
            <w:vAlign w:val="center"/>
          </w:tcPr>
          <w:p w14:paraId="41E0CB74" w14:textId="77777777" w:rsidR="00C24CB1" w:rsidRPr="00C24CB1" w:rsidRDefault="00C24CB1" w:rsidP="00C24CB1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C24CB1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Week 1</w:t>
            </w:r>
          </w:p>
          <w:p w14:paraId="67EA0A7D" w14:textId="77777777" w:rsidR="00C24CB1" w:rsidRPr="00C24CB1" w:rsidRDefault="00C24CB1" w:rsidP="00C24CB1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C24CB1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Orientation</w:t>
            </w:r>
          </w:p>
        </w:tc>
        <w:tc>
          <w:tcPr>
            <w:tcW w:w="2030" w:type="dxa"/>
            <w:shd w:val="clear" w:color="auto" w:fill="7030A0"/>
            <w:vAlign w:val="center"/>
          </w:tcPr>
          <w:p w14:paraId="18A14616" w14:textId="77777777" w:rsidR="00C24CB1" w:rsidRPr="00C24CB1" w:rsidRDefault="00C24CB1" w:rsidP="00C24CB1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C24CB1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30 Days</w:t>
            </w:r>
          </w:p>
          <w:p w14:paraId="7E0A8A50" w14:textId="77777777" w:rsidR="00C24CB1" w:rsidRPr="00C24CB1" w:rsidRDefault="00C24CB1" w:rsidP="00C24CB1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C24CB1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Learn and Assess</w:t>
            </w:r>
          </w:p>
        </w:tc>
        <w:tc>
          <w:tcPr>
            <w:tcW w:w="2209" w:type="dxa"/>
            <w:shd w:val="clear" w:color="auto" w:fill="7030A0"/>
            <w:vAlign w:val="center"/>
          </w:tcPr>
          <w:p w14:paraId="75691479" w14:textId="77777777" w:rsidR="00C24CB1" w:rsidRPr="00C24CB1" w:rsidRDefault="00C24CB1" w:rsidP="00C24CB1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C24CB1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60 Days</w:t>
            </w:r>
          </w:p>
          <w:p w14:paraId="5B435812" w14:textId="77777777" w:rsidR="00C24CB1" w:rsidRPr="00C24CB1" w:rsidRDefault="00C24CB1" w:rsidP="00C24CB1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C24CB1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Demonstrate Insight</w:t>
            </w:r>
          </w:p>
        </w:tc>
        <w:tc>
          <w:tcPr>
            <w:tcW w:w="2331" w:type="dxa"/>
            <w:shd w:val="clear" w:color="auto" w:fill="7030A0"/>
            <w:vAlign w:val="center"/>
          </w:tcPr>
          <w:p w14:paraId="41969CF4" w14:textId="77777777" w:rsidR="00C24CB1" w:rsidRPr="00C24CB1" w:rsidRDefault="00C24CB1" w:rsidP="00C24CB1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C24CB1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90 Days</w:t>
            </w:r>
          </w:p>
          <w:p w14:paraId="4A10247E" w14:textId="77777777" w:rsidR="00C24CB1" w:rsidRPr="00C24CB1" w:rsidRDefault="00C24CB1" w:rsidP="00C24CB1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C24CB1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Ownership and Action</w:t>
            </w:r>
          </w:p>
        </w:tc>
      </w:tr>
      <w:tr w:rsidR="00C24CB1" w:rsidRPr="00C24CB1" w14:paraId="71BE1FCD" w14:textId="77777777" w:rsidTr="00296E48">
        <w:tc>
          <w:tcPr>
            <w:tcW w:w="2122" w:type="dxa"/>
            <w:shd w:val="clear" w:color="auto" w:fill="BF95DF"/>
          </w:tcPr>
          <w:p w14:paraId="17435C01" w14:textId="77777777" w:rsidR="00C24CB1" w:rsidRPr="00C24CB1" w:rsidRDefault="00C24CB1" w:rsidP="00C24CB1">
            <w:p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Wellstar Culture and Strategy</w:t>
            </w:r>
          </w:p>
        </w:tc>
        <w:tc>
          <w:tcPr>
            <w:tcW w:w="2434" w:type="dxa"/>
            <w:shd w:val="clear" w:color="auto" w:fill="BF95DF"/>
          </w:tcPr>
          <w:p w14:paraId="0E2D59EC" w14:textId="77777777" w:rsidR="00C24CB1" w:rsidRPr="00C24CB1" w:rsidRDefault="00C24CB1" w:rsidP="00C24CB1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Mission, Vision, Values (DL or SP)</w:t>
            </w:r>
          </w:p>
          <w:p w14:paraId="7CDF781D" w14:textId="77777777" w:rsidR="00C24CB1" w:rsidRPr="00C24CB1" w:rsidRDefault="00C24CB1" w:rsidP="00C24CB1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Wellstar History (DL or SP)</w:t>
            </w:r>
          </w:p>
        </w:tc>
        <w:tc>
          <w:tcPr>
            <w:tcW w:w="2030" w:type="dxa"/>
            <w:shd w:val="clear" w:color="auto" w:fill="BF95DF"/>
          </w:tcPr>
          <w:p w14:paraId="240FF862" w14:textId="77777777" w:rsidR="00C24CB1" w:rsidRPr="00C24CB1" w:rsidRDefault="00C24CB1" w:rsidP="00C24CB1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Wellstar Strategy (DL)</w:t>
            </w:r>
          </w:p>
          <w:p w14:paraId="13B88738" w14:textId="77777777" w:rsidR="00C24CB1" w:rsidRPr="00C24CB1" w:rsidRDefault="00C24CB1" w:rsidP="00C24CB1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Review Wellstar systems and processes (DL)</w:t>
            </w:r>
          </w:p>
          <w:p w14:paraId="29282AFD" w14:textId="77777777" w:rsidR="00C24CB1" w:rsidRPr="00C24CB1" w:rsidRDefault="00C24CB1" w:rsidP="00C24CB1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Discuss leader expectations and Values in Action (DL)</w:t>
            </w:r>
          </w:p>
        </w:tc>
        <w:tc>
          <w:tcPr>
            <w:tcW w:w="2209" w:type="dxa"/>
            <w:shd w:val="clear" w:color="auto" w:fill="BF95DF"/>
          </w:tcPr>
          <w:p w14:paraId="0505F5DE" w14:textId="77777777" w:rsidR="00C24CB1" w:rsidRPr="00C24CB1" w:rsidRDefault="00C24CB1" w:rsidP="00C24CB1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Review Wellstar Strategy a second time and identify knowledge gaps/questions from new leader (DL)</w:t>
            </w:r>
          </w:p>
        </w:tc>
        <w:tc>
          <w:tcPr>
            <w:tcW w:w="2331" w:type="dxa"/>
            <w:shd w:val="clear" w:color="auto" w:fill="BF95DF"/>
          </w:tcPr>
          <w:p w14:paraId="50B603D7" w14:textId="77777777" w:rsidR="00C24CB1" w:rsidRPr="00C24CB1" w:rsidRDefault="00C24CB1" w:rsidP="00C24CB1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Gather feedback from leader and peers on acclimation (NH)</w:t>
            </w:r>
          </w:p>
        </w:tc>
      </w:tr>
      <w:tr w:rsidR="00C24CB1" w:rsidRPr="00C24CB1" w14:paraId="636E90D7" w14:textId="77777777" w:rsidTr="00296E48">
        <w:tc>
          <w:tcPr>
            <w:tcW w:w="2122" w:type="dxa"/>
            <w:shd w:val="clear" w:color="auto" w:fill="E6D5F3"/>
          </w:tcPr>
          <w:p w14:paraId="25D6ED5E" w14:textId="77777777" w:rsidR="00C24CB1" w:rsidRPr="00C24CB1" w:rsidRDefault="00C24CB1" w:rsidP="00C24CB1">
            <w:p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Team (leader, Direct Reports, Peers)</w:t>
            </w:r>
          </w:p>
        </w:tc>
        <w:tc>
          <w:tcPr>
            <w:tcW w:w="2434" w:type="dxa"/>
            <w:shd w:val="clear" w:color="auto" w:fill="E6D5F3"/>
          </w:tcPr>
          <w:p w14:paraId="415CE639" w14:textId="77777777" w:rsidR="00C24CB1" w:rsidRPr="00C24CB1" w:rsidRDefault="00C24CB1" w:rsidP="00C24CB1">
            <w:pPr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Direct Report meet and Greets (NH)</w:t>
            </w:r>
          </w:p>
          <w:p w14:paraId="23F8DF97" w14:textId="77777777" w:rsidR="00C24CB1" w:rsidRPr="00C24CB1" w:rsidRDefault="00C24CB1" w:rsidP="00C24CB1">
            <w:pPr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Discuss what brings you joy at work (DL/NH)</w:t>
            </w:r>
          </w:p>
        </w:tc>
        <w:tc>
          <w:tcPr>
            <w:tcW w:w="2030" w:type="dxa"/>
            <w:shd w:val="clear" w:color="auto" w:fill="E6D5F3"/>
          </w:tcPr>
          <w:p w14:paraId="1DA67741" w14:textId="77777777" w:rsidR="00C24CB1" w:rsidRPr="00C24CB1" w:rsidRDefault="00C24CB1" w:rsidP="00C24CB1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Round at Location(s) (NH)</w:t>
            </w:r>
          </w:p>
          <w:p w14:paraId="1639B276" w14:textId="77777777" w:rsidR="00C24CB1" w:rsidRPr="00C24CB1" w:rsidRDefault="00C24CB1" w:rsidP="00C24CB1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Schedule regular meetings with leader; establish working norms (DL)</w:t>
            </w:r>
          </w:p>
        </w:tc>
        <w:tc>
          <w:tcPr>
            <w:tcW w:w="2209" w:type="dxa"/>
            <w:shd w:val="clear" w:color="auto" w:fill="E6D5F3"/>
          </w:tcPr>
          <w:p w14:paraId="3E801509" w14:textId="77777777" w:rsidR="00C24CB1" w:rsidRPr="00C24CB1" w:rsidRDefault="00C24CB1" w:rsidP="00C24CB1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Review Performance of team and GPTW trends (HR or DL)</w:t>
            </w:r>
          </w:p>
          <w:p w14:paraId="52B3CEA3" w14:textId="77777777" w:rsidR="00C24CB1" w:rsidRPr="00C24CB1" w:rsidRDefault="00C24CB1" w:rsidP="00C24CB1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Identify pain points and how to address (DL)</w:t>
            </w:r>
          </w:p>
        </w:tc>
        <w:tc>
          <w:tcPr>
            <w:tcW w:w="2331" w:type="dxa"/>
            <w:shd w:val="clear" w:color="auto" w:fill="E6D5F3"/>
          </w:tcPr>
          <w:p w14:paraId="570B3149" w14:textId="77777777" w:rsidR="00C24CB1" w:rsidRPr="00C24CB1" w:rsidRDefault="00C24CB1" w:rsidP="00C24CB1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Update Team Goals and Development Plans (NH)</w:t>
            </w:r>
          </w:p>
        </w:tc>
      </w:tr>
      <w:tr w:rsidR="00C24CB1" w:rsidRPr="00C24CB1" w14:paraId="41B77CDF" w14:textId="77777777" w:rsidTr="00296E48">
        <w:tc>
          <w:tcPr>
            <w:tcW w:w="2122" w:type="dxa"/>
            <w:shd w:val="clear" w:color="auto" w:fill="BF95DF"/>
          </w:tcPr>
          <w:p w14:paraId="23B76159" w14:textId="77777777" w:rsidR="00C24CB1" w:rsidRPr="00C24CB1" w:rsidRDefault="00C24CB1" w:rsidP="00C24CB1">
            <w:p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Functions and Customers</w:t>
            </w:r>
          </w:p>
        </w:tc>
        <w:tc>
          <w:tcPr>
            <w:tcW w:w="2434" w:type="dxa"/>
            <w:shd w:val="clear" w:color="auto" w:fill="BF95DF"/>
          </w:tcPr>
          <w:p w14:paraId="4D1E539F" w14:textId="77777777" w:rsidR="00C24CB1" w:rsidRPr="00C24CB1" w:rsidRDefault="00C24CB1" w:rsidP="00C24CB1">
            <w:pPr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Identify key Functions and Groups/ Customers (DL)</w:t>
            </w:r>
          </w:p>
        </w:tc>
        <w:tc>
          <w:tcPr>
            <w:tcW w:w="2030" w:type="dxa"/>
            <w:shd w:val="clear" w:color="auto" w:fill="BF95DF"/>
          </w:tcPr>
          <w:p w14:paraId="1F7ACEC2" w14:textId="77777777" w:rsidR="00C24CB1" w:rsidRPr="00C24CB1" w:rsidRDefault="00C24CB1" w:rsidP="00C24CB1">
            <w:pPr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Review Data and Needs (DL)</w:t>
            </w:r>
          </w:p>
          <w:p w14:paraId="455AB3B4" w14:textId="77777777" w:rsidR="00C24CB1" w:rsidRPr="00C24CB1" w:rsidRDefault="00C24CB1" w:rsidP="00C24CB1">
            <w:pPr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Start Meet and Greets (NH)</w:t>
            </w:r>
          </w:p>
        </w:tc>
        <w:tc>
          <w:tcPr>
            <w:tcW w:w="2209" w:type="dxa"/>
            <w:shd w:val="clear" w:color="auto" w:fill="BF95DF"/>
          </w:tcPr>
          <w:p w14:paraId="43ACE851" w14:textId="77777777" w:rsidR="00C24CB1" w:rsidRPr="00C24CB1" w:rsidRDefault="00C24CB1" w:rsidP="00C24CB1">
            <w:pPr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Continue Meet and Greets (NH)</w:t>
            </w:r>
          </w:p>
          <w:p w14:paraId="5B5942CA" w14:textId="77777777" w:rsidR="00C24CB1" w:rsidRPr="00C24CB1" w:rsidRDefault="00C24CB1" w:rsidP="00C24CB1">
            <w:pPr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Review of possible key wins (DL)</w:t>
            </w:r>
          </w:p>
        </w:tc>
        <w:tc>
          <w:tcPr>
            <w:tcW w:w="2331" w:type="dxa"/>
            <w:shd w:val="clear" w:color="auto" w:fill="BF95DF"/>
          </w:tcPr>
          <w:p w14:paraId="0A6437A5" w14:textId="77777777" w:rsidR="00C24CB1" w:rsidRPr="00C24CB1" w:rsidRDefault="00C24CB1" w:rsidP="00C24CB1">
            <w:pPr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Discuss key initiatives (NH)</w:t>
            </w:r>
          </w:p>
        </w:tc>
      </w:tr>
      <w:tr w:rsidR="00C24CB1" w:rsidRPr="00C24CB1" w14:paraId="4073277A" w14:textId="77777777" w:rsidTr="00296E48">
        <w:tc>
          <w:tcPr>
            <w:tcW w:w="2122" w:type="dxa"/>
            <w:shd w:val="clear" w:color="auto" w:fill="E6D5F3"/>
          </w:tcPr>
          <w:p w14:paraId="373E5F3D" w14:textId="77777777" w:rsidR="00C24CB1" w:rsidRPr="00C24CB1" w:rsidRDefault="00C24CB1" w:rsidP="00C24CB1">
            <w:p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Projects and Programs</w:t>
            </w:r>
          </w:p>
        </w:tc>
        <w:tc>
          <w:tcPr>
            <w:tcW w:w="2434" w:type="dxa"/>
            <w:shd w:val="clear" w:color="auto" w:fill="E6D5F3"/>
          </w:tcPr>
          <w:p w14:paraId="6ED87409" w14:textId="77777777" w:rsidR="00C24CB1" w:rsidRPr="00C24CB1" w:rsidRDefault="00C24CB1" w:rsidP="00C24CB1">
            <w:pPr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Review roles and Responsibilities (DL)</w:t>
            </w:r>
          </w:p>
          <w:p w14:paraId="00E8650D" w14:textId="77777777" w:rsidR="00C24CB1" w:rsidRPr="00C24CB1" w:rsidRDefault="00C24CB1" w:rsidP="00C24CB1">
            <w:pPr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Review key projects or programs (DL)</w:t>
            </w:r>
          </w:p>
        </w:tc>
        <w:tc>
          <w:tcPr>
            <w:tcW w:w="2030" w:type="dxa"/>
            <w:shd w:val="clear" w:color="auto" w:fill="E6D5F3"/>
          </w:tcPr>
          <w:p w14:paraId="6E7946DD" w14:textId="77777777" w:rsidR="00C24CB1" w:rsidRPr="00C24CB1" w:rsidRDefault="00C24CB1" w:rsidP="00C24CB1">
            <w:pPr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Attend Status updates (NH and DL)</w:t>
            </w:r>
          </w:p>
        </w:tc>
        <w:tc>
          <w:tcPr>
            <w:tcW w:w="2209" w:type="dxa"/>
            <w:shd w:val="clear" w:color="auto" w:fill="E6D5F3"/>
          </w:tcPr>
          <w:p w14:paraId="3DA06D65" w14:textId="77777777" w:rsidR="00C24CB1" w:rsidRPr="00C24CB1" w:rsidRDefault="00C24CB1" w:rsidP="00C24CB1">
            <w:pPr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Review plans, milestones, issues (Team)</w:t>
            </w:r>
          </w:p>
        </w:tc>
        <w:tc>
          <w:tcPr>
            <w:tcW w:w="2331" w:type="dxa"/>
            <w:shd w:val="clear" w:color="auto" w:fill="E6D5F3"/>
          </w:tcPr>
          <w:p w14:paraId="4E918A4A" w14:textId="77777777" w:rsidR="00C24CB1" w:rsidRPr="00C24CB1" w:rsidRDefault="00C24CB1" w:rsidP="00C24CB1">
            <w:pPr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Review plans, milestones, issues or Re-align as needed (NH)</w:t>
            </w:r>
          </w:p>
        </w:tc>
      </w:tr>
      <w:tr w:rsidR="00C24CB1" w:rsidRPr="00C24CB1" w14:paraId="49D71719" w14:textId="77777777" w:rsidTr="00296E48">
        <w:tc>
          <w:tcPr>
            <w:tcW w:w="2122" w:type="dxa"/>
            <w:shd w:val="clear" w:color="auto" w:fill="BF95DF"/>
          </w:tcPr>
          <w:p w14:paraId="1CBE510F" w14:textId="77777777" w:rsidR="00C24CB1" w:rsidRPr="00C24CB1" w:rsidRDefault="00C24CB1" w:rsidP="00C24CB1">
            <w:p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Financials and Business Partners</w:t>
            </w:r>
          </w:p>
        </w:tc>
        <w:tc>
          <w:tcPr>
            <w:tcW w:w="2434" w:type="dxa"/>
            <w:shd w:val="clear" w:color="auto" w:fill="BF95DF"/>
          </w:tcPr>
          <w:p w14:paraId="4C3868D7" w14:textId="77777777" w:rsidR="00C24CB1" w:rsidRPr="00C24CB1" w:rsidRDefault="00C24CB1" w:rsidP="00C24CB1">
            <w:pPr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Review budgeting process and financial point of contact (DL)</w:t>
            </w:r>
          </w:p>
        </w:tc>
        <w:tc>
          <w:tcPr>
            <w:tcW w:w="2030" w:type="dxa"/>
            <w:shd w:val="clear" w:color="auto" w:fill="BF95DF"/>
          </w:tcPr>
          <w:p w14:paraId="2B1AE962" w14:textId="77777777" w:rsidR="00C24CB1" w:rsidRPr="00C24CB1" w:rsidRDefault="00C24CB1" w:rsidP="00C24CB1">
            <w:pPr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Review budget with finance (NH)</w:t>
            </w:r>
          </w:p>
        </w:tc>
        <w:tc>
          <w:tcPr>
            <w:tcW w:w="2209" w:type="dxa"/>
            <w:shd w:val="clear" w:color="auto" w:fill="BF95DF"/>
          </w:tcPr>
          <w:p w14:paraId="42780FF2" w14:textId="77777777" w:rsidR="00C24CB1" w:rsidRPr="00C24CB1" w:rsidRDefault="00C24CB1" w:rsidP="00C24CB1">
            <w:pPr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Identify areas requiring action (NH)</w:t>
            </w:r>
          </w:p>
        </w:tc>
        <w:tc>
          <w:tcPr>
            <w:tcW w:w="2331" w:type="dxa"/>
            <w:shd w:val="clear" w:color="auto" w:fill="BF95DF"/>
          </w:tcPr>
          <w:p w14:paraId="13088B5C" w14:textId="77777777" w:rsidR="00C24CB1" w:rsidRPr="00C24CB1" w:rsidRDefault="00C24CB1" w:rsidP="00C24CB1">
            <w:pPr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Review budgeting process a second time (DL)</w:t>
            </w:r>
          </w:p>
        </w:tc>
      </w:tr>
      <w:tr w:rsidR="00C24CB1" w:rsidRPr="00C24CB1" w14:paraId="3CF4DDD0" w14:textId="77777777" w:rsidTr="00296E48">
        <w:tc>
          <w:tcPr>
            <w:tcW w:w="2122" w:type="dxa"/>
            <w:shd w:val="clear" w:color="auto" w:fill="E6D5F3"/>
          </w:tcPr>
          <w:p w14:paraId="5B9DE948" w14:textId="77777777" w:rsidR="00C24CB1" w:rsidRPr="00C24CB1" w:rsidRDefault="00C24CB1" w:rsidP="00C24CB1">
            <w:p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Personal Development</w:t>
            </w:r>
          </w:p>
        </w:tc>
        <w:tc>
          <w:tcPr>
            <w:tcW w:w="2434" w:type="dxa"/>
            <w:shd w:val="clear" w:color="auto" w:fill="E6D5F3"/>
          </w:tcPr>
          <w:p w14:paraId="540B48C5" w14:textId="77777777" w:rsidR="00C24CB1" w:rsidRPr="00C24CB1" w:rsidRDefault="00C24CB1" w:rsidP="00C24CB1">
            <w:pPr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Attend Day 1 Orientation (NL)</w:t>
            </w:r>
          </w:p>
          <w:p w14:paraId="4FF390B2" w14:textId="77777777" w:rsidR="00C24CB1" w:rsidRPr="00C24CB1" w:rsidRDefault="00C24CB1" w:rsidP="00C24CB1">
            <w:pPr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Attend Day 2 Orientation (NL)</w:t>
            </w:r>
          </w:p>
          <w:p w14:paraId="4E02E26B" w14:textId="77777777" w:rsidR="00C24CB1" w:rsidRPr="00C24CB1" w:rsidRDefault="00C24CB1" w:rsidP="00C24CB1">
            <w:pPr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Complete required training (NL)</w:t>
            </w:r>
          </w:p>
          <w:p w14:paraId="5FB4EFF8" w14:textId="77777777" w:rsidR="00C24CB1" w:rsidRPr="00C24CB1" w:rsidRDefault="00C24CB1" w:rsidP="00C24CB1">
            <w:pPr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Prepare your Wellstar Story (NH)</w:t>
            </w:r>
          </w:p>
          <w:p w14:paraId="3B66F9C6" w14:textId="77777777" w:rsidR="00C24CB1" w:rsidRPr="00C24CB1" w:rsidRDefault="00C24CB1" w:rsidP="00C24CB1">
            <w:pPr>
              <w:numPr>
                <w:ilvl w:val="1"/>
                <w:numId w:val="27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What brought you to Wellstar?</w:t>
            </w:r>
          </w:p>
          <w:p w14:paraId="7889045B" w14:textId="77777777" w:rsidR="00C24CB1" w:rsidRPr="00C24CB1" w:rsidRDefault="00C24CB1" w:rsidP="00C24CB1">
            <w:pPr>
              <w:numPr>
                <w:ilvl w:val="1"/>
                <w:numId w:val="27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Your strengths and experience?</w:t>
            </w:r>
          </w:p>
          <w:p w14:paraId="3B7918AF" w14:textId="77777777" w:rsidR="00C24CB1" w:rsidRPr="00C24CB1" w:rsidRDefault="00C24CB1" w:rsidP="00C24CB1">
            <w:pPr>
              <w:numPr>
                <w:ilvl w:val="1"/>
                <w:numId w:val="27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What do you hope to accomplish?</w:t>
            </w:r>
          </w:p>
        </w:tc>
        <w:tc>
          <w:tcPr>
            <w:tcW w:w="2030" w:type="dxa"/>
            <w:shd w:val="clear" w:color="auto" w:fill="E6D5F3"/>
          </w:tcPr>
          <w:p w14:paraId="2FB4D4B5" w14:textId="77777777" w:rsidR="00C24CB1" w:rsidRPr="00C24CB1" w:rsidRDefault="00C24CB1" w:rsidP="00C24CB1">
            <w:pPr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Attend New Leader Orientation (NH)</w:t>
            </w:r>
          </w:p>
        </w:tc>
        <w:tc>
          <w:tcPr>
            <w:tcW w:w="2209" w:type="dxa"/>
            <w:shd w:val="clear" w:color="auto" w:fill="E6D5F3"/>
          </w:tcPr>
          <w:p w14:paraId="4750E325" w14:textId="77777777" w:rsidR="00C24CB1" w:rsidRPr="00C24CB1" w:rsidRDefault="00C24CB1" w:rsidP="00C24CB1">
            <w:pPr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Reflect on interests and strengths and weaknesses list out (NH)</w:t>
            </w:r>
          </w:p>
        </w:tc>
        <w:tc>
          <w:tcPr>
            <w:tcW w:w="2331" w:type="dxa"/>
            <w:shd w:val="clear" w:color="auto" w:fill="E6D5F3"/>
          </w:tcPr>
          <w:p w14:paraId="4397FE07" w14:textId="77777777" w:rsidR="00C24CB1" w:rsidRDefault="00C24CB1" w:rsidP="00C24CB1">
            <w:pPr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C24CB1">
              <w:rPr>
                <w:sz w:val="20"/>
                <w:szCs w:val="20"/>
              </w:rPr>
              <w:t>Have career development focused 1:1 and create Individual Development Plan (DL and NH)</w:t>
            </w:r>
          </w:p>
          <w:p w14:paraId="0526CF8C" w14:textId="6F1834EA" w:rsidR="00C24CB1" w:rsidRPr="00C24CB1" w:rsidRDefault="00DA4D26" w:rsidP="00C24CB1">
            <w:pPr>
              <w:numPr>
                <w:ilvl w:val="0"/>
                <w:numId w:val="2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Confirm </w:t>
            </w:r>
            <w:r w:rsidR="00674537">
              <w:rPr>
                <w:sz w:val="20"/>
                <w:szCs w:val="20"/>
              </w:rPr>
              <w:t>IDP created an career development goals discussed (HR)</w:t>
            </w:r>
          </w:p>
        </w:tc>
      </w:tr>
    </w:tbl>
    <w:p w14:paraId="35DA1D72" w14:textId="0D1E3573" w:rsidR="009D60D7" w:rsidRDefault="009D60D7" w:rsidP="001A3739">
      <w:pPr>
        <w:jc w:val="center"/>
        <w:rPr>
          <w:rFonts w:ascii="Arial" w:hAnsi="Arial" w:cs="Arial"/>
          <w:noProof/>
          <w:sz w:val="18"/>
          <w:szCs w:val="18"/>
        </w:rPr>
      </w:pPr>
    </w:p>
    <w:p w14:paraId="5AF52457" w14:textId="097FF3DA" w:rsidR="00B223D4" w:rsidRDefault="00B223D4" w:rsidP="001A3739">
      <w:pPr>
        <w:jc w:val="center"/>
        <w:rPr>
          <w:rFonts w:ascii="Arial" w:hAnsi="Arial" w:cs="Arial"/>
          <w:noProof/>
          <w:sz w:val="18"/>
          <w:szCs w:val="18"/>
        </w:rPr>
      </w:pPr>
    </w:p>
    <w:p w14:paraId="0CBAA84C" w14:textId="6FD724A1" w:rsidR="00B223D4" w:rsidRDefault="00B223D4" w:rsidP="001A3739">
      <w:pPr>
        <w:jc w:val="center"/>
        <w:rPr>
          <w:rFonts w:ascii="Arial" w:hAnsi="Arial" w:cs="Arial"/>
          <w:noProof/>
          <w:sz w:val="18"/>
          <w:szCs w:val="18"/>
        </w:rPr>
      </w:pPr>
    </w:p>
    <w:p w14:paraId="2BA51718" w14:textId="60EA4E81" w:rsidR="00B223D4" w:rsidRDefault="00B223D4" w:rsidP="001A3739">
      <w:pPr>
        <w:jc w:val="center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7E0CF44" wp14:editId="2F6FF991">
                <wp:simplePos x="0" y="0"/>
                <wp:positionH relativeFrom="margin">
                  <wp:posOffset>3742055</wp:posOffset>
                </wp:positionH>
                <wp:positionV relativeFrom="paragraph">
                  <wp:posOffset>-178435</wp:posOffset>
                </wp:positionV>
                <wp:extent cx="3475990" cy="8191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599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4ACE0" w14:textId="77777777" w:rsidR="00315BE2" w:rsidRPr="003C3D04" w:rsidRDefault="00315BE2" w:rsidP="001C2A8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Hiring Leader Name</w:t>
                            </w:r>
                          </w:p>
                          <w:p w14:paraId="7B18D826" w14:textId="77777777" w:rsidR="00315BE2" w:rsidRPr="003C3D04" w:rsidRDefault="00315BE2" w:rsidP="001C2A8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</w:rPr>
                              <w:t>Hiring Leader Title &amp; Email</w:t>
                            </w:r>
                          </w:p>
                          <w:p w14:paraId="032934A7" w14:textId="0EA581F1" w:rsidR="00315BE2" w:rsidRPr="003C3D04" w:rsidRDefault="00315BE2" w:rsidP="001C2A8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</w:rPr>
                              <w:t xml:space="preserve">Key Contact Info for hiring leader &amp; </w:t>
                            </w:r>
                            <w:r w:rsidR="00801A8A">
                              <w:rPr>
                                <w:rFonts w:ascii="Arial" w:hAnsi="Arial" w:cs="Arial"/>
                              </w:rPr>
                              <w:t>support person</w:t>
                            </w:r>
                          </w:p>
                          <w:p w14:paraId="5ED58E1C" w14:textId="77777777" w:rsidR="00315BE2" w:rsidRPr="00C0530E" w:rsidRDefault="00315BE2" w:rsidP="001C2A8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0CF44" id="Text Box 15" o:spid="_x0000_s1031" type="#_x0000_t202" style="position:absolute;left:0;text-align:left;margin-left:294.65pt;margin-top:-14.05pt;width:273.7pt;height:64.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" filled="f" stroked="f" strokeweight=".5pt">
                <v:textbox>
                  <w:txbxContent>
                    <w:p w14:paraId="3474ACE0" w14:textId="77777777" w:rsidR="00315BE2" w:rsidRPr="003C3D04" w:rsidRDefault="00315BE2" w:rsidP="001C2A8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Hiring Leader Name</w:t>
                      </w:r>
                    </w:p>
                    <w:p w14:paraId="7B18D826" w14:textId="77777777" w:rsidR="00315BE2" w:rsidRPr="003C3D04" w:rsidRDefault="00315BE2" w:rsidP="001C2A8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3C3D04">
                        <w:rPr>
                          <w:rFonts w:ascii="Arial" w:hAnsi="Arial" w:cs="Arial"/>
                        </w:rPr>
                        <w:t>Hiring Leader Title &amp; Email</w:t>
                      </w:r>
                    </w:p>
                    <w:p w14:paraId="032934A7" w14:textId="0EA581F1" w:rsidR="00315BE2" w:rsidRPr="003C3D04" w:rsidRDefault="00315BE2" w:rsidP="001C2A8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3C3D04">
                        <w:rPr>
                          <w:rFonts w:ascii="Arial" w:hAnsi="Arial" w:cs="Arial"/>
                        </w:rPr>
                        <w:t xml:space="preserve">Key Contact Info for hiring leader &amp; </w:t>
                      </w:r>
                      <w:r w:rsidR="00801A8A">
                        <w:rPr>
                          <w:rFonts w:ascii="Arial" w:hAnsi="Arial" w:cs="Arial"/>
                        </w:rPr>
                        <w:t>support person</w:t>
                      </w:r>
                    </w:p>
                    <w:p w14:paraId="5ED58E1C" w14:textId="77777777" w:rsidR="00315BE2" w:rsidRPr="00C0530E" w:rsidRDefault="00315BE2" w:rsidP="001C2A8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E50D5CD" wp14:editId="6D46ED06">
                <wp:simplePos x="0" y="0"/>
                <wp:positionH relativeFrom="margin">
                  <wp:posOffset>90805</wp:posOffset>
                </wp:positionH>
                <wp:positionV relativeFrom="paragraph">
                  <wp:posOffset>-179705</wp:posOffset>
                </wp:positionV>
                <wp:extent cx="3511550" cy="6191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08078" w14:textId="5FC32FBC" w:rsidR="00315BE2" w:rsidRPr="003C3D04" w:rsidRDefault="003462E5" w:rsidP="001C2A8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Leader Name</w:t>
                            </w:r>
                          </w:p>
                          <w:p w14:paraId="177D2914" w14:textId="4F6C7116" w:rsidR="00315BE2" w:rsidRPr="003C3D04" w:rsidRDefault="003462E5" w:rsidP="001C2A8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Leader</w:t>
                            </w:r>
                            <w:r w:rsidR="00315BE2" w:rsidRPr="003C3D04">
                              <w:rPr>
                                <w:rFonts w:ascii="Arial" w:hAnsi="Arial" w:cs="Arial"/>
                              </w:rPr>
                              <w:t xml:space="preserve"> Title &amp; Employee ID</w:t>
                            </w:r>
                          </w:p>
                          <w:p w14:paraId="379DA18F" w14:textId="11C894A2" w:rsidR="00315BE2" w:rsidRPr="003C3D04" w:rsidRDefault="00F85443" w:rsidP="001C2A8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hyperlink r:id="rId16" w:history="1">
                              <w:r w:rsidR="00F4243F" w:rsidRPr="00F67394">
                                <w:rPr>
                                  <w:rStyle w:val="Hyperlink"/>
                                  <w:rFonts w:ascii="Arial" w:hAnsi="Arial" w:cs="Arial"/>
                                </w:rPr>
                                <w:t>Firstname.Lastname@wellstar.org</w:t>
                              </w:r>
                            </w:hyperlink>
                            <w:r w:rsidR="00315BE2" w:rsidRPr="003C3D04">
                              <w:rPr>
                                <w:rFonts w:ascii="Arial" w:hAnsi="Arial" w:cs="Arial"/>
                              </w:rPr>
                              <w:t xml:space="preserve"> (123)456-7890</w:t>
                            </w:r>
                          </w:p>
                          <w:p w14:paraId="354BB4C1" w14:textId="77777777" w:rsidR="00315BE2" w:rsidRPr="00C0530E" w:rsidRDefault="00315BE2" w:rsidP="001C2A8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0D5CD" id="Text Box 13" o:spid="_x0000_s1032" type="#_x0000_t202" style="position:absolute;left:0;text-align:left;margin-left:7.15pt;margin-top:-14.15pt;width:276.5pt;height:48.7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" filled="f" stroked="f" strokeweight=".5pt">
                <v:textbox>
                  <w:txbxContent>
                    <w:p w14:paraId="1AF08078" w14:textId="5FC32FBC" w:rsidR="00315BE2" w:rsidRPr="003C3D04" w:rsidRDefault="003462E5" w:rsidP="001C2A8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Leader Name</w:t>
                      </w:r>
                    </w:p>
                    <w:p w14:paraId="177D2914" w14:textId="4F6C7116" w:rsidR="00315BE2" w:rsidRPr="003C3D04" w:rsidRDefault="003462E5" w:rsidP="001C2A8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Leader</w:t>
                      </w:r>
                      <w:r w:rsidR="00315BE2" w:rsidRPr="003C3D04">
                        <w:rPr>
                          <w:rFonts w:ascii="Arial" w:hAnsi="Arial" w:cs="Arial"/>
                        </w:rPr>
                        <w:t xml:space="preserve"> Title &amp; Employee ID</w:t>
                      </w:r>
                    </w:p>
                    <w:p w14:paraId="379DA18F" w14:textId="11C894A2" w:rsidR="00315BE2" w:rsidRPr="003C3D04" w:rsidRDefault="00F85443" w:rsidP="001C2A8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hyperlink r:id="rId17" w:history="1">
                        <w:r w:rsidR="00F4243F" w:rsidRPr="00F67394">
                          <w:rPr>
                            <w:rStyle w:val="Hyperlink"/>
                            <w:rFonts w:ascii="Arial" w:hAnsi="Arial" w:cs="Arial"/>
                          </w:rPr>
                          <w:t>Firstname.Lastname@wellstar.org</w:t>
                        </w:r>
                      </w:hyperlink>
                      <w:r w:rsidR="00315BE2" w:rsidRPr="003C3D04">
                        <w:rPr>
                          <w:rFonts w:ascii="Arial" w:hAnsi="Arial" w:cs="Arial"/>
                        </w:rPr>
                        <w:t xml:space="preserve"> (123)456-7890</w:t>
                      </w:r>
                    </w:p>
                    <w:p w14:paraId="354BB4C1" w14:textId="77777777" w:rsidR="00315BE2" w:rsidRPr="00C0530E" w:rsidRDefault="00315BE2" w:rsidP="001C2A8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73C5CE" w14:textId="45AE43DB" w:rsidR="009D60D7" w:rsidRDefault="009D60D7" w:rsidP="001A3739">
      <w:pPr>
        <w:jc w:val="center"/>
        <w:rPr>
          <w:rFonts w:ascii="Arial" w:hAnsi="Arial" w:cs="Arial"/>
          <w:noProof/>
          <w:sz w:val="18"/>
          <w:szCs w:val="18"/>
        </w:rPr>
      </w:pPr>
    </w:p>
    <w:p w14:paraId="4F2ABC0D" w14:textId="24DD82A9" w:rsidR="00203A5C" w:rsidRDefault="00E20A4E" w:rsidP="00B223D4">
      <w:pPr>
        <w:jc w:val="center"/>
        <w:rPr>
          <w:rFonts w:ascii="Arial" w:hAnsi="Arial" w:cs="Arial"/>
          <w:noProof/>
          <w:sz w:val="18"/>
          <w:szCs w:val="18"/>
        </w:rPr>
      </w:pPr>
      <w:r w:rsidRPr="00203A5C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70DD7AA" wp14:editId="74934241">
                <wp:simplePos x="0" y="0"/>
                <wp:positionH relativeFrom="column">
                  <wp:posOffset>7814945</wp:posOffset>
                </wp:positionH>
                <wp:positionV relativeFrom="paragraph">
                  <wp:posOffset>1231265</wp:posOffset>
                </wp:positionV>
                <wp:extent cx="3886835" cy="279400"/>
                <wp:effectExtent l="0" t="0" r="0" b="0"/>
                <wp:wrapNone/>
                <wp:docPr id="2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835" cy="279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6A7BC6" w14:textId="77777777" w:rsidR="00203A5C" w:rsidRDefault="00203A5C" w:rsidP="00203A5C">
                            <w:pPr>
                              <w:spacing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color w:val="000000"/>
                                <w:kern w:val="24"/>
                              </w:rPr>
                              <w:t>Direct Leader (DL), New Hire (NH), HR Leader (HR)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DD7AA" id="TextBox 4" o:spid="_x0000_s1033" type="#_x0000_t202" style="position:absolute;left:0;text-align:left;margin-left:615.35pt;margin-top:96.95pt;width:306.05pt;height:22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" filled="f" stroked="f">
                <v:textbox style="mso-fit-shape-to-text:t">
                  <w:txbxContent>
                    <w:p w14:paraId="616A7BC6" w14:textId="77777777" w:rsidR="00203A5C" w:rsidRDefault="00203A5C" w:rsidP="00203A5C">
                      <w:pPr>
                        <w:spacing w:line="25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/>
                          <w:color w:val="000000"/>
                          <w:kern w:val="24"/>
                        </w:rPr>
                        <w:t>Direct Leader (DL), New Hire (NH), HR Leader (HR)</w:t>
                      </w:r>
                    </w:p>
                  </w:txbxContent>
                </v:textbox>
              </v:shape>
            </w:pict>
          </mc:Fallback>
        </mc:AlternateContent>
      </w:r>
    </w:p>
    <w:p w14:paraId="5A237D0A" w14:textId="76CB4DBA" w:rsidR="00383A9C" w:rsidRDefault="00203A5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34AC03E" wp14:editId="2BD3263D">
                <wp:simplePos x="0" y="0"/>
                <wp:positionH relativeFrom="margin">
                  <wp:align>right</wp:align>
                </wp:positionH>
                <wp:positionV relativeFrom="paragraph">
                  <wp:posOffset>220346</wp:posOffset>
                </wp:positionV>
                <wp:extent cx="3431540" cy="30575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1540" cy="305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32D12" w14:textId="70120FAB" w:rsidR="00315BE2" w:rsidRPr="00DC09AA" w:rsidRDefault="00315BE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New </w:t>
                            </w:r>
                            <w:r w:rsidR="0021445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leaders </w:t>
                            </w: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should get to know critical stakeholders, who they are, what they and their function do, and how the new hire will interact with that function. </w:t>
                            </w:r>
                            <w:r w:rsidR="00D1059B"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Below are a few key areas. Refer to your </w:t>
                            </w:r>
                            <w:r w:rsidR="00D1059B" w:rsidRPr="00DC09AA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Detailed Onboarding Schedule</w:t>
                            </w:r>
                            <w:r w:rsidR="00D1059B" w:rsidRPr="00DC09AA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1059B"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to determine when you might meet with each function. </w:t>
                            </w:r>
                          </w:p>
                          <w:p w14:paraId="24874D13" w14:textId="77777777" w:rsidR="00315BE2" w:rsidRPr="00DC09AA" w:rsidRDefault="00315BE2" w:rsidP="006346D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Department / Function Introductions</w:t>
                            </w:r>
                          </w:p>
                          <w:p w14:paraId="75A49423" w14:textId="77777777" w:rsidR="00315BE2" w:rsidRPr="00DC09AA" w:rsidRDefault="00315BE2" w:rsidP="006346D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Operational Leaders / Direct Reports</w:t>
                            </w:r>
                          </w:p>
                          <w:p w14:paraId="45D3F26F" w14:textId="77777777" w:rsidR="003D123F" w:rsidRDefault="003D123F" w:rsidP="003D123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Physician Partners</w:t>
                            </w:r>
                          </w:p>
                          <w:p w14:paraId="6F085F91" w14:textId="77777777" w:rsidR="003D123F" w:rsidRPr="00DC09AA" w:rsidRDefault="003D123F" w:rsidP="003D123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Data Analytics</w:t>
                            </w:r>
                          </w:p>
                          <w:p w14:paraId="2F473650" w14:textId="483FB238" w:rsidR="003D123F" w:rsidRPr="00DC09AA" w:rsidRDefault="003D123F" w:rsidP="003D123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Compliance</w:t>
                            </w:r>
                            <w:r w:rsidR="008A1C9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(system &amp; site)</w:t>
                            </w:r>
                          </w:p>
                          <w:p w14:paraId="59FB5F9F" w14:textId="7E20C47E" w:rsidR="003D123F" w:rsidRPr="00F87EAA" w:rsidRDefault="003D123F" w:rsidP="003D123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87E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Legal</w:t>
                            </w:r>
                            <w:r w:rsidR="008A1C93" w:rsidRPr="00F87E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(System)</w:t>
                            </w:r>
                          </w:p>
                          <w:p w14:paraId="1B903852" w14:textId="25D1538E" w:rsidR="003D123F" w:rsidRPr="00F87EAA" w:rsidRDefault="003D123F" w:rsidP="003D123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87E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Finance</w:t>
                            </w:r>
                            <w:r w:rsidR="008A1C93" w:rsidRPr="00F87E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(System &amp; Site) </w:t>
                            </w:r>
                          </w:p>
                          <w:p w14:paraId="06CD684D" w14:textId="77777777" w:rsidR="00315BE2" w:rsidRPr="00F87EAA" w:rsidRDefault="00315BE2" w:rsidP="006346D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87E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Marketing</w:t>
                            </w:r>
                          </w:p>
                          <w:p w14:paraId="11270288" w14:textId="77777777" w:rsidR="00315BE2" w:rsidRPr="00DC09AA" w:rsidRDefault="00315BE2" w:rsidP="006346D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Purchasing</w:t>
                            </w:r>
                          </w:p>
                          <w:p w14:paraId="2098C37F" w14:textId="77777777" w:rsidR="00315BE2" w:rsidRPr="00DC09AA" w:rsidRDefault="00315BE2" w:rsidP="006346D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HR </w:t>
                            </w:r>
                          </w:p>
                          <w:p w14:paraId="0B542C40" w14:textId="3FF5B5E9" w:rsidR="00315BE2" w:rsidRPr="00DC09AA" w:rsidRDefault="00AC6269" w:rsidP="00315BE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Talent Management / </w:t>
                            </w:r>
                            <w:r w:rsidR="00315BE2"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Organizational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AC03E" id="Text Box 12" o:spid="_x0000_s1034" type="#_x0000_t202" style="position:absolute;margin-left:219pt;margin-top:17.35pt;width:270.2pt;height:240.7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" filled="f" stroked="f" strokeweight=".5pt">
                <v:textbox>
                  <w:txbxContent>
                    <w:p w14:paraId="16132D12" w14:textId="70120FAB" w:rsidR="00315BE2" w:rsidRPr="00DC09AA" w:rsidRDefault="00315BE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New </w:t>
                      </w:r>
                      <w:r w:rsidR="0021445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leaders </w:t>
                      </w: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should get to know critical stakeholders, who they are, what they and their function do, and how the new hire will interact with that function. </w:t>
                      </w:r>
                      <w:r w:rsidR="00D1059B"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Below are a few key areas. Refer to your </w:t>
                      </w:r>
                      <w:r w:rsidR="00D1059B" w:rsidRPr="00DC09AA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>Detailed Onboarding Schedule</w:t>
                      </w:r>
                      <w:r w:rsidR="00D1059B" w:rsidRPr="00DC09AA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D1059B"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to determine when you might meet with each function. </w:t>
                      </w:r>
                    </w:p>
                    <w:p w14:paraId="24874D13" w14:textId="77777777" w:rsidR="00315BE2" w:rsidRPr="00DC09AA" w:rsidRDefault="00315BE2" w:rsidP="006346D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Department / Function Introductions</w:t>
                      </w:r>
                    </w:p>
                    <w:p w14:paraId="75A49423" w14:textId="77777777" w:rsidR="00315BE2" w:rsidRPr="00DC09AA" w:rsidRDefault="00315BE2" w:rsidP="006346D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Operational Leaders / Direct Reports</w:t>
                      </w:r>
                    </w:p>
                    <w:p w14:paraId="45D3F26F" w14:textId="77777777" w:rsidR="003D123F" w:rsidRDefault="003D123F" w:rsidP="003D123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Physician Partners</w:t>
                      </w:r>
                    </w:p>
                    <w:p w14:paraId="6F085F91" w14:textId="77777777" w:rsidR="003D123F" w:rsidRPr="00DC09AA" w:rsidRDefault="003D123F" w:rsidP="003D123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Data Analytics</w:t>
                      </w:r>
                    </w:p>
                    <w:p w14:paraId="2F473650" w14:textId="483FB238" w:rsidR="003D123F" w:rsidRPr="00DC09AA" w:rsidRDefault="003D123F" w:rsidP="003D123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Compliance</w:t>
                      </w:r>
                      <w:r w:rsidR="008A1C9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(system &amp; site)</w:t>
                      </w:r>
                    </w:p>
                    <w:p w14:paraId="59FB5F9F" w14:textId="7E20C47E" w:rsidR="003D123F" w:rsidRPr="00F87EAA" w:rsidRDefault="003D123F" w:rsidP="003D123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87E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Legal</w:t>
                      </w:r>
                      <w:r w:rsidR="008A1C93" w:rsidRPr="00F87E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(System)</w:t>
                      </w:r>
                    </w:p>
                    <w:p w14:paraId="1B903852" w14:textId="25D1538E" w:rsidR="003D123F" w:rsidRPr="00F87EAA" w:rsidRDefault="003D123F" w:rsidP="003D123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87E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Finance</w:t>
                      </w:r>
                      <w:r w:rsidR="008A1C93" w:rsidRPr="00F87E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(System &amp; Site) </w:t>
                      </w:r>
                    </w:p>
                    <w:p w14:paraId="06CD684D" w14:textId="77777777" w:rsidR="00315BE2" w:rsidRPr="00F87EAA" w:rsidRDefault="00315BE2" w:rsidP="006346D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87E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Marketing</w:t>
                      </w:r>
                    </w:p>
                    <w:p w14:paraId="11270288" w14:textId="77777777" w:rsidR="00315BE2" w:rsidRPr="00DC09AA" w:rsidRDefault="00315BE2" w:rsidP="006346D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Purchasing</w:t>
                      </w:r>
                    </w:p>
                    <w:p w14:paraId="2098C37F" w14:textId="77777777" w:rsidR="00315BE2" w:rsidRPr="00DC09AA" w:rsidRDefault="00315BE2" w:rsidP="006346D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HR </w:t>
                      </w:r>
                    </w:p>
                    <w:p w14:paraId="0B542C40" w14:textId="3FF5B5E9" w:rsidR="00315BE2" w:rsidRPr="00DC09AA" w:rsidRDefault="00AC6269" w:rsidP="00315BE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Talent Management / </w:t>
                      </w:r>
                      <w:r w:rsidR="00315BE2"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Organizational Learning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420A12" w14:textId="4B31C8EC" w:rsidR="001C2A8E" w:rsidRPr="0070725C" w:rsidRDefault="00203A5C" w:rsidP="001C2A8E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0F1F365" wp14:editId="4FF5DF59">
                <wp:simplePos x="0" y="0"/>
                <wp:positionH relativeFrom="margin">
                  <wp:align>left</wp:align>
                </wp:positionH>
                <wp:positionV relativeFrom="paragraph">
                  <wp:posOffset>5716</wp:posOffset>
                </wp:positionV>
                <wp:extent cx="3228975" cy="59626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596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 id="10">
                        <w:txbxContent>
                          <w:p w14:paraId="7898F863" w14:textId="1AB31A29" w:rsidR="00D1059B" w:rsidRPr="00C304DC" w:rsidRDefault="006858E0" w:rsidP="006858E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04D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Set up for logistics and tactics</w:t>
                            </w:r>
                            <w:r w:rsidR="00D90A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A0F0D54" w14:textId="77777777" w:rsidR="00811A38" w:rsidRDefault="00811A38" w:rsidP="00811A3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OneID account</w:t>
                            </w:r>
                          </w:p>
                          <w:p w14:paraId="6E7F320B" w14:textId="77777777" w:rsidR="00811A38" w:rsidRPr="00DC09AA" w:rsidRDefault="00811A38" w:rsidP="00811A3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Workspace and keys</w:t>
                            </w:r>
                          </w:p>
                          <w:p w14:paraId="20AFCABB" w14:textId="77777777" w:rsidR="00811A38" w:rsidRPr="00DC09AA" w:rsidRDefault="00811A38" w:rsidP="00811A3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Computer</w:t>
                            </w:r>
                          </w:p>
                          <w:p w14:paraId="13012FCB" w14:textId="77777777" w:rsidR="00811A38" w:rsidRPr="0035258C" w:rsidRDefault="00811A38" w:rsidP="00811A3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Cell </w:t>
                            </w: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Phone</w:t>
                            </w:r>
                          </w:p>
                          <w:p w14:paraId="2F9339A4" w14:textId="77777777" w:rsidR="00811A38" w:rsidRPr="0035258C" w:rsidRDefault="00811A38" w:rsidP="00811A3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Business Cards</w:t>
                            </w:r>
                          </w:p>
                          <w:p w14:paraId="3E171993" w14:textId="77777777" w:rsidR="00811A38" w:rsidRPr="0035258C" w:rsidRDefault="00811A38" w:rsidP="00811A3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VPN Access</w:t>
                            </w:r>
                          </w:p>
                          <w:p w14:paraId="173D03CE" w14:textId="77777777" w:rsidR="00811A38" w:rsidRPr="0035258C" w:rsidRDefault="00811A38" w:rsidP="00811A3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Relevant System Access </w:t>
                            </w:r>
                          </w:p>
                          <w:p w14:paraId="1AC7C2CA" w14:textId="77777777" w:rsidR="00811A38" w:rsidRDefault="00811A38" w:rsidP="00811A38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Onbase</w:t>
                            </w:r>
                            <w:proofErr w:type="spellEnd"/>
                          </w:p>
                          <w:p w14:paraId="7C8887C3" w14:textId="77777777" w:rsidR="00811A38" w:rsidRDefault="00811A38" w:rsidP="00811A38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UKG (Timekeeping)</w:t>
                            </w:r>
                          </w:p>
                          <w:p w14:paraId="1CCD2F84" w14:textId="77777777" w:rsidR="00811A38" w:rsidRDefault="00811A38" w:rsidP="00811A38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Workday</w:t>
                            </w:r>
                          </w:p>
                          <w:p w14:paraId="06A48F2F" w14:textId="77777777" w:rsidR="00811A38" w:rsidRDefault="00811A38" w:rsidP="00811A38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Recruiting</w:t>
                            </w:r>
                          </w:p>
                          <w:p w14:paraId="7215A256" w14:textId="77777777" w:rsidR="00811A38" w:rsidRDefault="00811A38" w:rsidP="00811A38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Onboarding Status Dashboard</w:t>
                            </w:r>
                          </w:p>
                          <w:p w14:paraId="4301BA26" w14:textId="77777777" w:rsidR="00811A38" w:rsidRDefault="00811A38" w:rsidP="00811A38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Compensation </w:t>
                            </w:r>
                          </w:p>
                          <w:p w14:paraId="344F15DA" w14:textId="77777777" w:rsidR="00811A38" w:rsidRDefault="00811A38" w:rsidP="00811A38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Supply Chain </w:t>
                            </w:r>
                          </w:p>
                          <w:p w14:paraId="59062210" w14:textId="77777777" w:rsidR="00811A38" w:rsidRPr="0035258C" w:rsidRDefault="00811A38" w:rsidP="00811A38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Reporting</w:t>
                            </w:r>
                          </w:p>
                          <w:p w14:paraId="5B559FCB" w14:textId="77777777" w:rsidR="00811A38" w:rsidRPr="0035258C" w:rsidRDefault="00811A38" w:rsidP="00811A38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Dashboards (Distribution Lists)</w:t>
                            </w:r>
                          </w:p>
                          <w:p w14:paraId="7EE022BB" w14:textId="77777777" w:rsidR="00811A38" w:rsidRPr="0035258C" w:rsidRDefault="00811A38" w:rsidP="00811A3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990"/>
                              </w:tabs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Access to Shared Drives &amp; SharePoint</w:t>
                            </w:r>
                          </w:p>
                          <w:p w14:paraId="77A16707" w14:textId="77777777" w:rsidR="00811A38" w:rsidRPr="00DC09AA" w:rsidRDefault="00811A38" w:rsidP="00811A38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Etc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... </w:t>
                            </w:r>
                          </w:p>
                          <w:p w14:paraId="05FA6491" w14:textId="77777777" w:rsidR="00811A38" w:rsidRPr="00DC09AA" w:rsidRDefault="00811A38" w:rsidP="00811A3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Facility Tour </w:t>
                            </w:r>
                          </w:p>
                          <w:p w14:paraId="71F0CD3D" w14:textId="77777777" w:rsidR="00811A38" w:rsidRPr="00DC09AA" w:rsidRDefault="00811A38" w:rsidP="00811A3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Conference Room Location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3DFE90B3" w14:textId="77777777" w:rsidR="00811A38" w:rsidRPr="00DC09AA" w:rsidRDefault="00811A38" w:rsidP="00811A3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Local contacts, Security, EVS, etc.</w:t>
                            </w:r>
                          </w:p>
                          <w:p w14:paraId="6A020076" w14:textId="77777777" w:rsidR="00811A38" w:rsidRPr="00DC09AA" w:rsidRDefault="00811A38" w:rsidP="00811A3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Printing</w:t>
                            </w:r>
                          </w:p>
                          <w:p w14:paraId="69D89C1C" w14:textId="77777777" w:rsidR="00811A38" w:rsidRPr="00DC09AA" w:rsidRDefault="00811A38" w:rsidP="00811A3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Mailbox</w:t>
                            </w:r>
                          </w:p>
                          <w:p w14:paraId="35E9D7EE" w14:textId="77777777" w:rsidR="00811A38" w:rsidRPr="00DC09AA" w:rsidRDefault="00811A38" w:rsidP="00811A3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Office supplies</w:t>
                            </w:r>
                          </w:p>
                          <w:p w14:paraId="670DA5AB" w14:textId="77777777" w:rsidR="00811A38" w:rsidRPr="00DC09AA" w:rsidRDefault="00811A38" w:rsidP="00811A3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Brand Resource Center </w:t>
                            </w:r>
                          </w:p>
                          <w:p w14:paraId="119973A8" w14:textId="77777777" w:rsidR="00811A38" w:rsidRDefault="00811A38" w:rsidP="00811A3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New Leader Orientation (NLO)</w:t>
                            </w:r>
                          </w:p>
                          <w:p w14:paraId="46F6A20A" w14:textId="77777777" w:rsidR="00811A38" w:rsidRDefault="00811A38" w:rsidP="00811A3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Shared Drives</w:t>
                            </w:r>
                          </w:p>
                          <w:p w14:paraId="52811D1C" w14:textId="2F0B0796" w:rsidR="00315BE2" w:rsidRPr="00C304DC" w:rsidRDefault="00315BE2" w:rsidP="00C304D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F365" id="Text Box 25" o:spid="_x0000_s1035" type="#_x0000_t202" style="position:absolute;margin-left:0;margin-top:.45pt;width:254.25pt;height:469.5pt;z-index:25165825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" filled="f" stroked="f" strokeweight=".5pt">
                <v:textbox style="mso-next-textbox:#Text Box 24">
                  <w:txbxContent>
                    <w:p w14:paraId="7898F863" w14:textId="1AB31A29" w:rsidR="00D1059B" w:rsidRPr="00C304DC" w:rsidRDefault="006858E0" w:rsidP="006858E0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C304D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Set up for logistics and tactics</w:t>
                      </w:r>
                      <w:r w:rsidR="00D90A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</w:p>
                    <w:p w14:paraId="3A0F0D54" w14:textId="77777777" w:rsidR="00811A38" w:rsidRDefault="00811A38" w:rsidP="00811A3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OneID account</w:t>
                      </w:r>
                    </w:p>
                    <w:p w14:paraId="6E7F320B" w14:textId="77777777" w:rsidR="00811A38" w:rsidRPr="00DC09AA" w:rsidRDefault="00811A38" w:rsidP="00811A3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Workspace and keys</w:t>
                      </w:r>
                    </w:p>
                    <w:p w14:paraId="20AFCABB" w14:textId="77777777" w:rsidR="00811A38" w:rsidRPr="00DC09AA" w:rsidRDefault="00811A38" w:rsidP="00811A3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Computer</w:t>
                      </w:r>
                    </w:p>
                    <w:p w14:paraId="13012FCB" w14:textId="77777777" w:rsidR="00811A38" w:rsidRPr="0035258C" w:rsidRDefault="00811A38" w:rsidP="00811A3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Cell </w:t>
                      </w: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Phone</w:t>
                      </w:r>
                    </w:p>
                    <w:p w14:paraId="2F9339A4" w14:textId="77777777" w:rsidR="00811A38" w:rsidRPr="0035258C" w:rsidRDefault="00811A38" w:rsidP="00811A3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Business Cards</w:t>
                      </w:r>
                    </w:p>
                    <w:p w14:paraId="3E171993" w14:textId="77777777" w:rsidR="00811A38" w:rsidRPr="0035258C" w:rsidRDefault="00811A38" w:rsidP="00811A3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VPN Access</w:t>
                      </w:r>
                    </w:p>
                    <w:p w14:paraId="173D03CE" w14:textId="77777777" w:rsidR="00811A38" w:rsidRPr="0035258C" w:rsidRDefault="00811A38" w:rsidP="00811A3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Relevant System Access </w:t>
                      </w:r>
                    </w:p>
                    <w:p w14:paraId="1AC7C2CA" w14:textId="77777777" w:rsidR="00811A38" w:rsidRDefault="00811A38" w:rsidP="00811A38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Onbase</w:t>
                      </w:r>
                      <w:proofErr w:type="spellEnd"/>
                    </w:p>
                    <w:p w14:paraId="7C8887C3" w14:textId="77777777" w:rsidR="00811A38" w:rsidRDefault="00811A38" w:rsidP="00811A38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UKG (Timekeeping)</w:t>
                      </w:r>
                    </w:p>
                    <w:p w14:paraId="1CCD2F84" w14:textId="77777777" w:rsidR="00811A38" w:rsidRDefault="00811A38" w:rsidP="00811A38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Workday</w:t>
                      </w:r>
                    </w:p>
                    <w:p w14:paraId="06A48F2F" w14:textId="77777777" w:rsidR="00811A38" w:rsidRDefault="00811A38" w:rsidP="00811A38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Recruiting</w:t>
                      </w:r>
                    </w:p>
                    <w:p w14:paraId="7215A256" w14:textId="77777777" w:rsidR="00811A38" w:rsidRDefault="00811A38" w:rsidP="00811A38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Onboarding Status Dashboard</w:t>
                      </w:r>
                    </w:p>
                    <w:p w14:paraId="4301BA26" w14:textId="77777777" w:rsidR="00811A38" w:rsidRDefault="00811A38" w:rsidP="00811A38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Compensation </w:t>
                      </w:r>
                    </w:p>
                    <w:p w14:paraId="344F15DA" w14:textId="77777777" w:rsidR="00811A38" w:rsidRDefault="00811A38" w:rsidP="00811A38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Supply Chain </w:t>
                      </w:r>
                    </w:p>
                    <w:p w14:paraId="59062210" w14:textId="77777777" w:rsidR="00811A38" w:rsidRPr="0035258C" w:rsidRDefault="00811A38" w:rsidP="00811A38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Reporting</w:t>
                      </w:r>
                    </w:p>
                    <w:p w14:paraId="5B559FCB" w14:textId="77777777" w:rsidR="00811A38" w:rsidRPr="0035258C" w:rsidRDefault="00811A38" w:rsidP="00811A38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Dashboards (Distribution Lists)</w:t>
                      </w:r>
                    </w:p>
                    <w:p w14:paraId="7EE022BB" w14:textId="77777777" w:rsidR="00811A38" w:rsidRPr="0035258C" w:rsidRDefault="00811A38" w:rsidP="00811A3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990"/>
                        </w:tabs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Access to Shared Drives &amp; SharePoint</w:t>
                      </w:r>
                    </w:p>
                    <w:p w14:paraId="77A16707" w14:textId="77777777" w:rsidR="00811A38" w:rsidRPr="00DC09AA" w:rsidRDefault="00811A38" w:rsidP="00811A38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Etc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... </w:t>
                      </w:r>
                    </w:p>
                    <w:p w14:paraId="05FA6491" w14:textId="77777777" w:rsidR="00811A38" w:rsidRPr="00DC09AA" w:rsidRDefault="00811A38" w:rsidP="00811A3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Facility Tour </w:t>
                      </w:r>
                    </w:p>
                    <w:p w14:paraId="71F0CD3D" w14:textId="77777777" w:rsidR="00811A38" w:rsidRPr="00DC09AA" w:rsidRDefault="00811A38" w:rsidP="00811A3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Conference Room Location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</w:p>
                    <w:p w14:paraId="3DFE90B3" w14:textId="77777777" w:rsidR="00811A38" w:rsidRPr="00DC09AA" w:rsidRDefault="00811A38" w:rsidP="00811A3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Local contacts, Security, EVS, etc.</w:t>
                      </w:r>
                    </w:p>
                    <w:p w14:paraId="6A020076" w14:textId="77777777" w:rsidR="00811A38" w:rsidRPr="00DC09AA" w:rsidRDefault="00811A38" w:rsidP="00811A3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Printing</w:t>
                      </w:r>
                    </w:p>
                    <w:p w14:paraId="69D89C1C" w14:textId="77777777" w:rsidR="00811A38" w:rsidRPr="00DC09AA" w:rsidRDefault="00811A38" w:rsidP="00811A3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Mailbox</w:t>
                      </w:r>
                    </w:p>
                    <w:p w14:paraId="35E9D7EE" w14:textId="77777777" w:rsidR="00811A38" w:rsidRPr="00DC09AA" w:rsidRDefault="00811A38" w:rsidP="00811A3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Office supplies</w:t>
                      </w:r>
                    </w:p>
                    <w:p w14:paraId="670DA5AB" w14:textId="77777777" w:rsidR="00811A38" w:rsidRPr="00DC09AA" w:rsidRDefault="00811A38" w:rsidP="00811A3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Brand Resource Center </w:t>
                      </w:r>
                    </w:p>
                    <w:p w14:paraId="119973A8" w14:textId="77777777" w:rsidR="00811A38" w:rsidRDefault="00811A38" w:rsidP="00811A3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New Leader Orientation (NLO)</w:t>
                      </w:r>
                    </w:p>
                    <w:p w14:paraId="46F6A20A" w14:textId="77777777" w:rsidR="00811A38" w:rsidRDefault="00811A38" w:rsidP="00811A3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Shared Drives</w:t>
                      </w:r>
                    </w:p>
                    <w:p w14:paraId="52811D1C" w14:textId="2F0B0796" w:rsidR="00315BE2" w:rsidRPr="00C304DC" w:rsidRDefault="00315BE2" w:rsidP="00C304D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C2A8E">
        <w:rPr>
          <w:noProof/>
          <w:lang w:val="de-DE"/>
        </w:rPr>
        <mc:AlternateContent>
          <mc:Choice Requires="wps">
            <w:drawing>
              <wp:anchor distT="0" distB="0" distL="0" distR="0" simplePos="0" relativeHeight="251658248" behindDoc="1" locked="0" layoutInCell="1" allowOverlap="1" wp14:anchorId="5ADE264D" wp14:editId="17703377">
                <wp:simplePos x="0" y="0"/>
                <wp:positionH relativeFrom="page">
                  <wp:posOffset>162046</wp:posOffset>
                </wp:positionH>
                <wp:positionV relativeFrom="page">
                  <wp:posOffset>885463</wp:posOffset>
                </wp:positionV>
                <wp:extent cx="7809230" cy="572947"/>
                <wp:effectExtent l="0" t="0" r="1270" b="0"/>
                <wp:wrapNone/>
                <wp:docPr id="1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9230" cy="572947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29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4FB63" id="officeArt object" o:spid="_x0000_s1026" style="position:absolute;margin-left:12.75pt;margin-top:69.7pt;width:614.9pt;height:45.1pt;z-index:-251658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" fillcolor="#7030a0" stroked="f" strokeweight="1pt">
                <v:fill opacity="19018f"/>
                <v:stroke miterlimit="4"/>
                <w10:wrap anchorx="page" anchory="page"/>
              </v:rect>
            </w:pict>
          </mc:Fallback>
        </mc:AlternateContent>
      </w:r>
      <w:r w:rsidR="001C2A8E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6730764" wp14:editId="45EF52C8">
                <wp:simplePos x="0" y="0"/>
                <wp:positionH relativeFrom="margin">
                  <wp:posOffset>3333750</wp:posOffset>
                </wp:positionH>
                <wp:positionV relativeFrom="paragraph">
                  <wp:posOffset>-255270</wp:posOffset>
                </wp:positionV>
                <wp:extent cx="4040372" cy="685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0372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D9B54" w14:textId="3E193791" w:rsidR="00315BE2" w:rsidRPr="00327D33" w:rsidRDefault="00315BE2" w:rsidP="001C2A8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30764" id="Text Box 20" o:spid="_x0000_s1036" type="#_x0000_t202" style="position:absolute;margin-left:262.5pt;margin-top:-20.1pt;width:318.15pt;height:54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" filled="f" stroked="f" strokeweight=".5pt">
                <v:textbox>
                  <w:txbxContent>
                    <w:p w14:paraId="090D9B54" w14:textId="3E193791" w:rsidR="00315BE2" w:rsidRPr="00327D33" w:rsidRDefault="00315BE2" w:rsidP="001C2A8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89216A" w14:textId="2F3BA46F" w:rsidR="001C2A8E" w:rsidRDefault="001C2A8E" w:rsidP="001C2A8E">
      <w:pPr>
        <w:autoSpaceDE w:val="0"/>
        <w:autoSpaceDN w:val="0"/>
        <w:adjustRightInd w:val="0"/>
        <w:spacing w:after="300" w:line="32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0725C">
        <w:rPr>
          <w:rFonts w:ascii="Arial" w:hAnsi="Arial" w:cs="Arial"/>
          <w:sz w:val="18"/>
          <w:szCs w:val="18"/>
        </w:rPr>
        <w:t xml:space="preserve"> </w:t>
      </w:r>
    </w:p>
    <w:p w14:paraId="37D3C749" w14:textId="4FE23ABA" w:rsidR="001C2A8E" w:rsidRDefault="00D1059B" w:rsidP="001C2A8E">
      <w:pPr>
        <w:rPr>
          <w:rFonts w:ascii="Arial" w:hAnsi="Arial" w:cs="Arial"/>
          <w:sz w:val="18"/>
          <w:szCs w:val="18"/>
        </w:rPr>
      </w:pPr>
      <w:r w:rsidRPr="00856D17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2187119D" wp14:editId="46F7597E">
                <wp:simplePos x="0" y="0"/>
                <wp:positionH relativeFrom="margin">
                  <wp:posOffset>3780155</wp:posOffset>
                </wp:positionH>
                <wp:positionV relativeFrom="margin">
                  <wp:posOffset>642620</wp:posOffset>
                </wp:positionV>
                <wp:extent cx="3045460" cy="353060"/>
                <wp:effectExtent l="0" t="0" r="2540" b="8890"/>
                <wp:wrapNone/>
                <wp:docPr id="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460" cy="3530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E4022A" w14:textId="0777D297" w:rsidR="00315BE2" w:rsidRPr="003C3D04" w:rsidRDefault="00315BE2" w:rsidP="00856D1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z w:val="28"/>
                                <w:szCs w:val="28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pacing w:val="-4"/>
                                <w:sz w:val="28"/>
                                <w:szCs w:val="28"/>
                              </w:rPr>
                              <w:t>Key Meetings to Schedule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7119D" id="_x0000_s1037" type="#_x0000_t202" style="position:absolute;margin-left:297.65pt;margin-top:50.6pt;width:239.8pt;height:27.8pt;z-index:251658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" filled="f" stroked="f" strokeweight="1pt">
                <v:stroke miterlimit="4"/>
                <v:textbox inset="0,0,0,0">
                  <w:txbxContent>
                    <w:p w14:paraId="23E4022A" w14:textId="0777D297" w:rsidR="00315BE2" w:rsidRPr="003C3D04" w:rsidRDefault="00315BE2" w:rsidP="00856D17">
                      <w:pPr>
                        <w:rPr>
                          <w:rFonts w:ascii="Arial" w:hAnsi="Arial" w:cs="Arial"/>
                          <w:b/>
                          <w:bCs/>
                          <w:color w:val="8347AD"/>
                          <w:sz w:val="28"/>
                          <w:szCs w:val="28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8347AD"/>
                          <w:spacing w:val="-4"/>
                          <w:sz w:val="28"/>
                          <w:szCs w:val="28"/>
                        </w:rPr>
                        <w:t>Key Meetings to Schedule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856D17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8247" behindDoc="0" locked="0" layoutInCell="1" allowOverlap="1" wp14:anchorId="58F89282" wp14:editId="1AA7D6E4">
                <wp:simplePos x="0" y="0"/>
                <wp:positionH relativeFrom="margin">
                  <wp:align>left</wp:align>
                </wp:positionH>
                <wp:positionV relativeFrom="page">
                  <wp:posOffset>1706245</wp:posOffset>
                </wp:positionV>
                <wp:extent cx="2501265" cy="294640"/>
                <wp:effectExtent l="0" t="0" r="0" b="10160"/>
                <wp:wrapNone/>
                <wp:docPr id="2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265" cy="2946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3F02F17" w14:textId="77777777" w:rsidR="00315BE2" w:rsidRPr="003C3D04" w:rsidRDefault="00315BE2" w:rsidP="001C2A8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z w:val="28"/>
                                <w:szCs w:val="28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pacing w:val="-4"/>
                                <w:sz w:val="28"/>
                                <w:szCs w:val="28"/>
                              </w:rPr>
                              <w:t>The Essentials Checklist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F89282" id="_x0000_s1038" type="#_x0000_t202" style="position:absolute;margin-left:0;margin-top:134.35pt;width:196.95pt;height:23.2pt;z-index:251658247;visibility:visible;mso-wrap-style:square;mso-width-percent:0;mso-wrap-distance-left:0;mso-wrap-distance-top:0;mso-wrap-distance-right:0;mso-wrap-distance-bottom:0;mso-position-horizontal:lef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" filled="f" stroked="f" strokeweight="1pt">
                <v:stroke miterlimit="4"/>
                <v:textbox inset="0,0,0,0">
                  <w:txbxContent>
                    <w:p w14:paraId="33F02F17" w14:textId="77777777" w:rsidR="00315BE2" w:rsidRPr="003C3D04" w:rsidRDefault="00315BE2" w:rsidP="001C2A8E">
                      <w:pPr>
                        <w:rPr>
                          <w:rFonts w:ascii="Arial" w:hAnsi="Arial" w:cs="Arial"/>
                          <w:b/>
                          <w:bCs/>
                          <w:color w:val="8347AD"/>
                          <w:sz w:val="28"/>
                          <w:szCs w:val="28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8347AD"/>
                          <w:spacing w:val="-4"/>
                          <w:sz w:val="28"/>
                          <w:szCs w:val="28"/>
                        </w:rPr>
                        <w:t>The Essentials Checklist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C2A8E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24DB9B3" wp14:editId="10426FA3">
                <wp:simplePos x="0" y="0"/>
                <wp:positionH relativeFrom="margin">
                  <wp:align>right</wp:align>
                </wp:positionH>
                <wp:positionV relativeFrom="paragraph">
                  <wp:posOffset>2041333</wp:posOffset>
                </wp:positionV>
                <wp:extent cx="3579759" cy="164020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9759" cy="164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DB9B3" id="Text Box 24" o:spid="_x0000_s1039" type="#_x0000_t202" style="position:absolute;margin-left:230.65pt;margin-top:160.75pt;width:281.85pt;height:129.15pt;z-index:25165824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" filled="f" stroked="f" strokeweight=".5pt">
                <v:textbox>
                  <w:txbxContent/>
                </v:textbox>
                <w10:wrap anchorx="margin"/>
              </v:shape>
            </w:pict>
          </mc:Fallback>
        </mc:AlternateContent>
      </w:r>
    </w:p>
    <w:p w14:paraId="529104F3" w14:textId="63FBBA95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2077B86B" w14:textId="2B41D155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2BEAA80E" w14:textId="52FF593D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643DE9FD" w14:textId="700BDF23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36468500" w14:textId="1EB4D06E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4A690EAA" w14:textId="77777777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3B647C68" w14:textId="3AC11D0C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190563CC" w14:textId="77777777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7ED23D8E" w14:textId="470A31DC" w:rsidR="001C2A8E" w:rsidRPr="004B57CC" w:rsidRDefault="00203A5C" w:rsidP="001C2A8E">
      <w:pPr>
        <w:rPr>
          <w:rFonts w:ascii="Arial" w:hAnsi="Arial" w:cs="Arial"/>
          <w:sz w:val="18"/>
          <w:szCs w:val="18"/>
        </w:rPr>
      </w:pPr>
      <w:r w:rsidRPr="00856D17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8255" behindDoc="0" locked="0" layoutInCell="1" allowOverlap="1" wp14:anchorId="3440B8C6" wp14:editId="2591FE8A">
                <wp:simplePos x="0" y="0"/>
                <wp:positionH relativeFrom="page">
                  <wp:posOffset>4067175</wp:posOffset>
                </wp:positionH>
                <wp:positionV relativeFrom="margin">
                  <wp:align>center</wp:align>
                </wp:positionV>
                <wp:extent cx="3667125" cy="294640"/>
                <wp:effectExtent l="0" t="0" r="9525" b="10160"/>
                <wp:wrapNone/>
                <wp:docPr id="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2946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E643622" w14:textId="77777777" w:rsidR="00315BE2" w:rsidRPr="003C3D04" w:rsidRDefault="00315BE2" w:rsidP="001C2A8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z w:val="28"/>
                                <w:szCs w:val="28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pacing w:val="-4"/>
                                <w:sz w:val="28"/>
                                <w:szCs w:val="28"/>
                              </w:rPr>
                              <w:t>Important Contacts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40B8C6" id="_x0000_s1040" type="#_x0000_t202" style="position:absolute;margin-left:320.25pt;margin-top:0;width:288.75pt;height:23.2pt;z-index:251658255;visibility:visible;mso-wrap-style:square;mso-width-percent:0;mso-wrap-distance-left:0;mso-wrap-distance-top:0;mso-wrap-distance-right:0;mso-wrap-distance-bottom:0;mso-position-horizontal:absolute;mso-position-horizontal-relative:page;mso-position-vertical:center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" filled="f" stroked="f" strokeweight="1pt">
                <v:stroke miterlimit="4"/>
                <v:textbox inset="0,0,0,0">
                  <w:txbxContent>
                    <w:p w14:paraId="1E643622" w14:textId="77777777" w:rsidR="00315BE2" w:rsidRPr="003C3D04" w:rsidRDefault="00315BE2" w:rsidP="001C2A8E">
                      <w:pPr>
                        <w:rPr>
                          <w:rFonts w:ascii="Arial" w:hAnsi="Arial" w:cs="Arial"/>
                          <w:b/>
                          <w:bCs/>
                          <w:color w:val="8347AD"/>
                          <w:sz w:val="28"/>
                          <w:szCs w:val="28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8347AD"/>
                          <w:spacing w:val="-4"/>
                          <w:sz w:val="28"/>
                          <w:szCs w:val="28"/>
                        </w:rPr>
                        <w:t>Important Contacts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290767B" w14:textId="77777777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5B1E3D4D" w14:textId="407B115C" w:rsidR="001C2A8E" w:rsidRPr="004B57CC" w:rsidRDefault="00203A5C" w:rsidP="001C2A8E">
      <w:pPr>
        <w:rPr>
          <w:rFonts w:ascii="Arial" w:hAnsi="Arial" w:cs="Arial"/>
          <w:sz w:val="18"/>
          <w:szCs w:val="18"/>
        </w:rPr>
      </w:pPr>
      <w:r w:rsidRPr="00542C8B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6003203D" wp14:editId="305D8F85">
                <wp:simplePos x="0" y="0"/>
                <wp:positionH relativeFrom="margin">
                  <wp:posOffset>3600450</wp:posOffset>
                </wp:positionH>
                <wp:positionV relativeFrom="paragraph">
                  <wp:posOffset>160020</wp:posOffset>
                </wp:positionV>
                <wp:extent cx="3619500" cy="3609975"/>
                <wp:effectExtent l="0" t="0" r="0" b="9525"/>
                <wp:wrapSquare wrapText="bothSides"/>
                <wp:docPr id="1073742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36099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dTable1Light-Accent1"/>
                              <w:tblW w:w="5485" w:type="dxa"/>
                              <w:tblBorders>
                                <w:top w:val="single" w:sz="4" w:space="0" w:color="7030A0"/>
                                <w:left w:val="single" w:sz="4" w:space="0" w:color="7030A0"/>
                                <w:bottom w:val="single" w:sz="4" w:space="0" w:color="7030A0"/>
                                <w:right w:val="single" w:sz="4" w:space="0" w:color="7030A0"/>
                                <w:insideH w:val="single" w:sz="4" w:space="0" w:color="7030A0"/>
                                <w:insideV w:val="single" w:sz="4" w:space="0" w:color="7030A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10"/>
                              <w:gridCol w:w="3775"/>
                            </w:tblGrid>
                            <w:tr w:rsidR="00315BE2" w:rsidRPr="003C3D04" w14:paraId="76A9FC0D" w14:textId="77777777" w:rsidTr="00315BE2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030A0"/>
                                  <w:noWrap/>
                                  <w:hideMark/>
                                </w:tcPr>
                                <w:p w14:paraId="39CFDEFA" w14:textId="77777777" w:rsidR="00315BE2" w:rsidRPr="003C3D04" w:rsidRDefault="00315BE2" w:rsidP="00542C8B">
                                  <w:pP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Leader</w:t>
                                  </w:r>
                                </w:p>
                              </w:tc>
                            </w:tr>
                            <w:tr w:rsidR="00315BE2" w:rsidRPr="003C3D04" w14:paraId="16FA6352" w14:textId="77777777" w:rsidTr="00395957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hideMark/>
                                </w:tcPr>
                                <w:p w14:paraId="723779C1" w14:textId="77777777" w:rsidR="00315BE2" w:rsidRPr="003C3D04" w:rsidRDefault="00315BE2" w:rsidP="00542C8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hideMark/>
                                </w:tcPr>
                                <w:p w14:paraId="5546C4D8" w14:textId="77777777" w:rsidR="00315BE2" w:rsidRPr="003C3D04" w:rsidRDefault="00315BE2" w:rsidP="00542C8B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315BE2" w:rsidRPr="003C3D04" w14:paraId="6B594705" w14:textId="77777777" w:rsidTr="00315BE2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030A0"/>
                                  <w:noWrap/>
                                  <w:hideMark/>
                                </w:tcPr>
                                <w:p w14:paraId="1EC0F3E4" w14:textId="77777777" w:rsidR="00315BE2" w:rsidRPr="003C3D04" w:rsidRDefault="00315BE2" w:rsidP="00542C8B">
                                  <w:pP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Direct Reports</w:t>
                                  </w:r>
                                </w:p>
                              </w:tc>
                            </w:tr>
                            <w:tr w:rsidR="00315BE2" w:rsidRPr="003C3D04" w14:paraId="477EE15E" w14:textId="77777777" w:rsidTr="00395957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hideMark/>
                                </w:tcPr>
                                <w:p w14:paraId="5B0678CF" w14:textId="77777777" w:rsidR="00315BE2" w:rsidRPr="003C3D04" w:rsidRDefault="00315BE2" w:rsidP="004B57CC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hideMark/>
                                </w:tcPr>
                                <w:p w14:paraId="22558FEB" w14:textId="77777777" w:rsidR="00315BE2" w:rsidRPr="003C3D04" w:rsidRDefault="00315BE2" w:rsidP="004B57C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12788A8D" w14:textId="77777777" w:rsidTr="00395957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69384425" w14:textId="7C230BC2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2E9B2F76" w14:textId="67870025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0FEC0DDF" w14:textId="77777777" w:rsidTr="00395957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4B18EFB4" w14:textId="71CECA5A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16B0990C" w14:textId="2535C101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2C8618D3" w14:textId="77777777" w:rsidTr="00395957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17B9B0ED" w14:textId="6EDDF044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49C52E18" w14:textId="53574615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230E621E" w14:textId="77777777" w:rsidTr="00315BE2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030A0"/>
                                  <w:noWrap/>
                                  <w:hideMark/>
                                </w:tcPr>
                                <w:p w14:paraId="6998B96C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Colleagues</w:t>
                                  </w:r>
                                </w:p>
                              </w:tc>
                            </w:tr>
                            <w:tr w:rsidR="00DC09AA" w:rsidRPr="003C3D04" w14:paraId="65FEFBA6" w14:textId="77777777" w:rsidTr="004B57CC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79D6D25E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1514633" w14:textId="77777777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17AD62DC" w14:textId="77777777" w:rsidTr="004B57CC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71BEF3CF" w14:textId="3DBA52A6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59C491B" w14:textId="30018A84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4ACBB42D" w14:textId="77777777" w:rsidTr="004B57CC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1FB36BD5" w14:textId="2BE8AE4F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13C8BCB" w14:textId="1873CCFE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04D7DF5E" w14:textId="77777777" w:rsidTr="004B57CC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3B16A620" w14:textId="698A9BD0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6EEFE959" w14:textId="058876CC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2FBBEA60" w14:textId="77777777" w:rsidTr="00315BE2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030A0"/>
                                  <w:noWrap/>
                                </w:tcPr>
                                <w:p w14:paraId="02090971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Support Resources</w:t>
                                  </w:r>
                                </w:p>
                              </w:tc>
                            </w:tr>
                            <w:tr w:rsidR="00DC09AA" w:rsidRPr="003C3D04" w14:paraId="3AC5993D" w14:textId="77777777" w:rsidTr="004B57CC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571B32CD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IT Service Desk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978CFB8" w14:textId="77777777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470-956-6000</w:t>
                                  </w:r>
                                </w:p>
                              </w:tc>
                            </w:tr>
                            <w:tr w:rsidR="00DC09AA" w:rsidRPr="003C3D04" w14:paraId="16642095" w14:textId="77777777" w:rsidTr="004B57CC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994995E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Local Security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64CC8DAD" w14:textId="77777777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470-956-XXXX</w:t>
                                  </w:r>
                                </w:p>
                              </w:tc>
                            </w:tr>
                            <w:tr w:rsidR="00DC09AA" w:rsidRPr="003C3D04" w14:paraId="0D2CD411" w14:textId="77777777" w:rsidTr="00315BE2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030A0"/>
                                  <w:noWrap/>
                                </w:tcPr>
                                <w:p w14:paraId="1A42BBD7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Your HR Contacts</w:t>
                                  </w:r>
                                </w:p>
                              </w:tc>
                            </w:tr>
                            <w:tr w:rsidR="00DC09AA" w:rsidRPr="003C3D04" w14:paraId="28B1A6DF" w14:textId="77777777" w:rsidTr="004B57CC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0BD0430E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Your HR VP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FA93060" w14:textId="77777777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Contact Information</w:t>
                                  </w:r>
                                </w:p>
                              </w:tc>
                            </w:tr>
                            <w:tr w:rsidR="00DC09AA" w:rsidRPr="003C3D04" w14:paraId="5E29235B" w14:textId="77777777" w:rsidTr="004B57CC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25B843D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Benefits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BED0016" w14:textId="77777777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Contact Information</w:t>
                                  </w:r>
                                </w:p>
                              </w:tc>
                            </w:tr>
                          </w:tbl>
                          <w:p w14:paraId="6B3E5251" w14:textId="77777777" w:rsidR="00315BE2" w:rsidRPr="003C3D04" w:rsidRDefault="00315BE2" w:rsidP="001C2A8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3203D" id="_x0000_s1041" type="#_x0000_t202" style="position:absolute;margin-left:283.5pt;margin-top:12.6pt;width:285pt;height:284.25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" fillcolor="white [3201]" stroked="f" strokeweight="1pt">
                <v:textbox>
                  <w:txbxContent>
                    <w:tbl>
                      <w:tblPr>
                        <w:tblStyle w:val="GridTable1Light-Accent1"/>
                        <w:tblW w:w="5485" w:type="dxa"/>
                        <w:tblBorders>
                          <w:top w:val="single" w:sz="4" w:space="0" w:color="7030A0"/>
                          <w:left w:val="single" w:sz="4" w:space="0" w:color="7030A0"/>
                          <w:bottom w:val="single" w:sz="4" w:space="0" w:color="7030A0"/>
                          <w:right w:val="single" w:sz="4" w:space="0" w:color="7030A0"/>
                          <w:insideH w:val="single" w:sz="4" w:space="0" w:color="7030A0"/>
                          <w:insideV w:val="single" w:sz="4" w:space="0" w:color="7030A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10"/>
                        <w:gridCol w:w="3775"/>
                      </w:tblGrid>
                      <w:tr w:rsidR="00315BE2" w:rsidRPr="003C3D04" w14:paraId="76A9FC0D" w14:textId="77777777" w:rsidTr="00315BE2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030A0"/>
                            <w:noWrap/>
                            <w:hideMark/>
                          </w:tcPr>
                          <w:p w14:paraId="39CFDEFA" w14:textId="77777777" w:rsidR="00315BE2" w:rsidRPr="003C3D04" w:rsidRDefault="00315BE2" w:rsidP="00542C8B">
                            <w:p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Leader</w:t>
                            </w:r>
                          </w:p>
                        </w:tc>
                      </w:tr>
                      <w:tr w:rsidR="00315BE2" w:rsidRPr="003C3D04" w14:paraId="16FA6352" w14:textId="77777777" w:rsidTr="00395957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hideMark/>
                          </w:tcPr>
                          <w:p w14:paraId="723779C1" w14:textId="77777777" w:rsidR="00315BE2" w:rsidRPr="003C3D04" w:rsidRDefault="00315BE2" w:rsidP="00542C8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hideMark/>
                          </w:tcPr>
                          <w:p w14:paraId="5546C4D8" w14:textId="77777777" w:rsidR="00315BE2" w:rsidRPr="003C3D04" w:rsidRDefault="00315BE2" w:rsidP="00542C8B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315BE2" w:rsidRPr="003C3D04" w14:paraId="6B594705" w14:textId="77777777" w:rsidTr="00315BE2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030A0"/>
                            <w:noWrap/>
                            <w:hideMark/>
                          </w:tcPr>
                          <w:p w14:paraId="1EC0F3E4" w14:textId="77777777" w:rsidR="00315BE2" w:rsidRPr="003C3D04" w:rsidRDefault="00315BE2" w:rsidP="00542C8B">
                            <w:p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Direct Reports</w:t>
                            </w:r>
                          </w:p>
                        </w:tc>
                      </w:tr>
                      <w:tr w:rsidR="00315BE2" w:rsidRPr="003C3D04" w14:paraId="477EE15E" w14:textId="77777777" w:rsidTr="00395957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hideMark/>
                          </w:tcPr>
                          <w:p w14:paraId="5B0678CF" w14:textId="77777777" w:rsidR="00315BE2" w:rsidRPr="003C3D04" w:rsidRDefault="00315BE2" w:rsidP="004B57CC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hideMark/>
                          </w:tcPr>
                          <w:p w14:paraId="22558FEB" w14:textId="77777777" w:rsidR="00315BE2" w:rsidRPr="003C3D04" w:rsidRDefault="00315BE2" w:rsidP="004B57C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12788A8D" w14:textId="77777777" w:rsidTr="00395957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69384425" w14:textId="7C230BC2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2E9B2F76" w14:textId="67870025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0FEC0DDF" w14:textId="77777777" w:rsidTr="00395957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4B18EFB4" w14:textId="71CECA5A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16B0990C" w14:textId="2535C101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2C8618D3" w14:textId="77777777" w:rsidTr="00395957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17B9B0ED" w14:textId="6EDDF044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49C52E18" w14:textId="53574615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230E621E" w14:textId="77777777" w:rsidTr="00315BE2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030A0"/>
                            <w:noWrap/>
                            <w:hideMark/>
                          </w:tcPr>
                          <w:p w14:paraId="6998B96C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Colleagues</w:t>
                            </w:r>
                          </w:p>
                        </w:tc>
                      </w:tr>
                      <w:tr w:rsidR="00DC09AA" w:rsidRPr="003C3D04" w14:paraId="65FEFBA6" w14:textId="77777777" w:rsidTr="004B57CC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79D6D25E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1514633" w14:textId="77777777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17AD62DC" w14:textId="77777777" w:rsidTr="004B57CC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71BEF3CF" w14:textId="3DBA52A6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59C491B" w14:textId="30018A84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4ACBB42D" w14:textId="77777777" w:rsidTr="004B57CC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1FB36BD5" w14:textId="2BE8AE4F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13C8BCB" w14:textId="1873CCFE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04D7DF5E" w14:textId="77777777" w:rsidTr="004B57CC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3B16A620" w14:textId="698A9BD0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6EEFE959" w14:textId="058876CC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2FBBEA60" w14:textId="77777777" w:rsidTr="00315BE2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030A0"/>
                            <w:noWrap/>
                          </w:tcPr>
                          <w:p w14:paraId="02090971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Support Resources</w:t>
                            </w:r>
                          </w:p>
                        </w:tc>
                      </w:tr>
                      <w:tr w:rsidR="00DC09AA" w:rsidRPr="003C3D04" w14:paraId="3AC5993D" w14:textId="77777777" w:rsidTr="004B57CC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571B32CD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IT Service Desk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978CFB8" w14:textId="77777777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470-956-6000</w:t>
                            </w:r>
                          </w:p>
                        </w:tc>
                      </w:tr>
                      <w:tr w:rsidR="00DC09AA" w:rsidRPr="003C3D04" w14:paraId="16642095" w14:textId="77777777" w:rsidTr="004B57CC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994995E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Local Security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64CC8DAD" w14:textId="77777777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470-956-XXXX</w:t>
                            </w:r>
                          </w:p>
                        </w:tc>
                      </w:tr>
                      <w:tr w:rsidR="00DC09AA" w:rsidRPr="003C3D04" w14:paraId="0D2CD411" w14:textId="77777777" w:rsidTr="00315BE2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030A0"/>
                            <w:noWrap/>
                          </w:tcPr>
                          <w:p w14:paraId="1A42BBD7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Your HR Contacts</w:t>
                            </w:r>
                          </w:p>
                        </w:tc>
                      </w:tr>
                      <w:tr w:rsidR="00DC09AA" w:rsidRPr="003C3D04" w14:paraId="28B1A6DF" w14:textId="77777777" w:rsidTr="004B57CC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0BD0430E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Your HR VP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FA93060" w14:textId="77777777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Contact Information</w:t>
                            </w:r>
                          </w:p>
                        </w:tc>
                      </w:tr>
                      <w:tr w:rsidR="00DC09AA" w:rsidRPr="003C3D04" w14:paraId="5E29235B" w14:textId="77777777" w:rsidTr="004B57CC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25B843D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Benefits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BED0016" w14:textId="77777777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Contact Information</w:t>
                            </w:r>
                          </w:p>
                        </w:tc>
                      </w:tr>
                    </w:tbl>
                    <w:p w14:paraId="6B3E5251" w14:textId="77777777" w:rsidR="00315BE2" w:rsidRPr="003C3D04" w:rsidRDefault="00315BE2" w:rsidP="001C2A8E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228D0A" w14:textId="2BB901B3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728978D8" w14:textId="693F638C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1EEDE9DC" w14:textId="18AF33BF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28316C46" w14:textId="65D53C66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0B137A9F" w14:textId="243FAB5D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0553DA4A" w14:textId="0ADB8ECA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7CEA0905" w14:textId="34000937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3968F13D" w14:textId="672D9B49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09FB84B5" w14:textId="4AA2B554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111EDB8A" w14:textId="49554666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67D8F10E" w14:textId="574DAB6E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08A4A192" w14:textId="77777777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2ED71EB4" w14:textId="77777777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4709C868" w14:textId="418BC3A2" w:rsidR="001C2A8E" w:rsidRDefault="001C2A8E" w:rsidP="001C2A8E">
      <w:pPr>
        <w:rPr>
          <w:rFonts w:ascii="Arial" w:hAnsi="Arial" w:cs="Arial"/>
          <w:sz w:val="18"/>
          <w:szCs w:val="18"/>
        </w:rPr>
      </w:pPr>
    </w:p>
    <w:p w14:paraId="5D5A1BBD" w14:textId="77777777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60429446" w14:textId="1363EAAD" w:rsidR="00EE757E" w:rsidRPr="00EE757E" w:rsidRDefault="00161D0A" w:rsidP="00C42204">
      <w:pPr>
        <w:tabs>
          <w:tab w:val="left" w:pos="4830"/>
        </w:tabs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18"/>
          <w:szCs w:val="18"/>
        </w:rPr>
        <w:br w:type="page"/>
      </w:r>
      <w:bookmarkStart w:id="0" w:name="_Hlk531335682"/>
      <w:r w:rsidR="00EE757E" w:rsidRPr="00EE757E">
        <w:rPr>
          <w:rFonts w:ascii="Arial" w:hAnsi="Arial" w:cs="Arial"/>
          <w:b/>
          <w:bCs/>
          <w:color w:val="7030A0"/>
          <w:sz w:val="28"/>
          <w:szCs w:val="28"/>
        </w:rPr>
        <w:lastRenderedPageBreak/>
        <w:t xml:space="preserve">Detailed Onboarding </w:t>
      </w:r>
      <w:r w:rsidR="009B3CB6">
        <w:rPr>
          <w:rFonts w:ascii="Arial" w:hAnsi="Arial" w:cs="Arial"/>
          <w:b/>
          <w:bCs/>
          <w:color w:val="7030A0"/>
          <w:sz w:val="28"/>
          <w:szCs w:val="28"/>
        </w:rPr>
        <w:t>Schedule</w:t>
      </w:r>
    </w:p>
    <w:p w14:paraId="22B16878" w14:textId="0ABF5A7A" w:rsidR="00064837" w:rsidRPr="00EE757E" w:rsidRDefault="00237431" w:rsidP="00EE757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New Hire </w:t>
      </w:r>
      <w:r w:rsidR="00064837" w:rsidRPr="00EE757E">
        <w:rPr>
          <w:rFonts w:ascii="Arial" w:hAnsi="Arial" w:cs="Arial"/>
          <w:b/>
          <w:bCs/>
          <w:sz w:val="24"/>
          <w:szCs w:val="24"/>
        </w:rPr>
        <w:t>Goals</w:t>
      </w:r>
    </w:p>
    <w:p w14:paraId="0B018469" w14:textId="77777777" w:rsidR="00064837" w:rsidRPr="00EE757E" w:rsidRDefault="00064837" w:rsidP="00EE757E">
      <w:pPr>
        <w:pStyle w:val="ListParagraph"/>
        <w:widowControl w:val="0"/>
        <w:numPr>
          <w:ilvl w:val="0"/>
          <w:numId w:val="1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EE757E">
        <w:rPr>
          <w:rFonts w:ascii="Arial" w:hAnsi="Arial" w:cs="Arial"/>
          <w:sz w:val="21"/>
          <w:szCs w:val="21"/>
        </w:rPr>
        <w:t>Connect and build trust with your team</w:t>
      </w:r>
    </w:p>
    <w:p w14:paraId="54416831" w14:textId="77777777" w:rsidR="00064837" w:rsidRPr="00EE757E" w:rsidRDefault="00064837" w:rsidP="00064837">
      <w:pPr>
        <w:pStyle w:val="ListParagraph"/>
        <w:widowControl w:val="0"/>
        <w:numPr>
          <w:ilvl w:val="0"/>
          <w:numId w:val="1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EE757E">
        <w:rPr>
          <w:rFonts w:ascii="Arial" w:hAnsi="Arial" w:cs="Arial"/>
          <w:sz w:val="21"/>
          <w:szCs w:val="21"/>
        </w:rPr>
        <w:t>Learn the organization and build partnerships with your colleagues and stakeholders</w:t>
      </w:r>
    </w:p>
    <w:p w14:paraId="6C46F48B" w14:textId="0B6B13DB" w:rsidR="00064837" w:rsidRPr="00EE757E" w:rsidRDefault="00064837" w:rsidP="00064837">
      <w:pPr>
        <w:pStyle w:val="ListParagraph"/>
        <w:widowControl w:val="0"/>
        <w:numPr>
          <w:ilvl w:val="0"/>
          <w:numId w:val="1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EE757E">
        <w:rPr>
          <w:rFonts w:ascii="Arial" w:hAnsi="Arial" w:cs="Arial"/>
          <w:sz w:val="21"/>
          <w:szCs w:val="21"/>
        </w:rPr>
        <w:t>Assess the business and develop plans to maintain or improve performance</w:t>
      </w:r>
    </w:p>
    <w:p w14:paraId="25E575B4" w14:textId="1FC21933" w:rsidR="00EE757E" w:rsidRPr="00EE757E" w:rsidRDefault="00EE757E" w:rsidP="00EE757E">
      <w:pPr>
        <w:widowControl w:val="0"/>
        <w:spacing w:after="0" w:line="240" w:lineRule="auto"/>
        <w:rPr>
          <w:rFonts w:ascii="Arial" w:hAnsi="Arial" w:cs="Arial"/>
          <w:sz w:val="21"/>
          <w:szCs w:val="21"/>
        </w:rPr>
      </w:pPr>
    </w:p>
    <w:tbl>
      <w:tblPr>
        <w:tblStyle w:val="TableGrid"/>
        <w:tblW w:w="10530" w:type="dxa"/>
        <w:tblInd w:w="-5" w:type="dxa"/>
        <w:tblLook w:val="04A0" w:firstRow="1" w:lastRow="0" w:firstColumn="1" w:lastColumn="0" w:noHBand="0" w:noVBand="1"/>
      </w:tblPr>
      <w:tblGrid>
        <w:gridCol w:w="1650"/>
        <w:gridCol w:w="8880"/>
      </w:tblGrid>
      <w:tr w:rsidR="00064837" w:rsidRPr="00EE757E" w14:paraId="150D9827" w14:textId="77777777" w:rsidTr="00EE757E">
        <w:tc>
          <w:tcPr>
            <w:tcW w:w="1650" w:type="dxa"/>
            <w:shd w:val="clear" w:color="auto" w:fill="7030A0"/>
          </w:tcPr>
          <w:p w14:paraId="6A848239" w14:textId="6BC409CB" w:rsidR="00064837" w:rsidRPr="00EE757E" w:rsidRDefault="00064837" w:rsidP="00EE757E">
            <w:pPr>
              <w:rPr>
                <w:rFonts w:ascii="Arial" w:eastAsia="Calibri" w:hAnsi="Arial" w:cs="Arial"/>
                <w:b/>
                <w:color w:val="FFFFFF" w:themeColor="background1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b/>
                <w:color w:val="FFFFFF" w:themeColor="background1"/>
                <w:sz w:val="22"/>
                <w:szCs w:val="22"/>
              </w:rPr>
              <w:t xml:space="preserve">Week </w:t>
            </w:r>
          </w:p>
        </w:tc>
        <w:tc>
          <w:tcPr>
            <w:tcW w:w="8880" w:type="dxa"/>
            <w:shd w:val="clear" w:color="auto" w:fill="7030A0"/>
          </w:tcPr>
          <w:p w14:paraId="7884ADD4" w14:textId="77777777" w:rsidR="00064837" w:rsidRPr="00EE757E" w:rsidRDefault="00064837" w:rsidP="00EE757E">
            <w:pPr>
              <w:rPr>
                <w:rFonts w:ascii="Arial" w:eastAsia="Calibri" w:hAnsi="Arial" w:cs="Arial"/>
                <w:b/>
                <w:color w:val="FFFFFF" w:themeColor="background1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b/>
                <w:color w:val="FFFFFF" w:themeColor="background1"/>
                <w:sz w:val="22"/>
                <w:szCs w:val="22"/>
              </w:rPr>
              <w:t xml:space="preserve">Meetings </w:t>
            </w:r>
          </w:p>
        </w:tc>
      </w:tr>
      <w:tr w:rsidR="00064837" w:rsidRPr="00EE757E" w14:paraId="728910C1" w14:textId="77777777" w:rsidTr="00064837">
        <w:tc>
          <w:tcPr>
            <w:tcW w:w="1650" w:type="dxa"/>
          </w:tcPr>
          <w:p w14:paraId="4592C6A4" w14:textId="77777777" w:rsidR="00064837" w:rsidRPr="00EE757E" w:rsidRDefault="00064837" w:rsidP="00F85443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Week 1</w:t>
            </w:r>
          </w:p>
          <w:p w14:paraId="2ADB5D71" w14:textId="13A0FE27" w:rsidR="00064837" w:rsidRPr="00EE757E" w:rsidRDefault="00064837" w:rsidP="00F85443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X/</w:t>
            </w:r>
            <w:r w:rsidR="00EE757E" w:rsidRPr="00EE757E">
              <w:rPr>
                <w:rFonts w:ascii="Arial" w:eastAsia="Calibri" w:hAnsi="Arial" w:cs="Arial"/>
                <w:sz w:val="22"/>
                <w:szCs w:val="22"/>
              </w:rPr>
              <w:t>XX</w:t>
            </w:r>
            <w:r w:rsidRPr="00EE757E">
              <w:rPr>
                <w:rFonts w:ascii="Arial" w:eastAsia="Calibri" w:hAnsi="Arial" w:cs="Arial"/>
                <w:sz w:val="22"/>
                <w:szCs w:val="22"/>
              </w:rPr>
              <w:t xml:space="preserve"> - X/XX</w:t>
            </w:r>
          </w:p>
          <w:p w14:paraId="3C9C860D" w14:textId="77777777" w:rsidR="00064837" w:rsidRPr="00EE757E" w:rsidRDefault="00064837" w:rsidP="00F85443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  <w:p w14:paraId="5BCF7DEF" w14:textId="77777777" w:rsidR="00064837" w:rsidRPr="00EE757E" w:rsidRDefault="00064837" w:rsidP="00F85443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8880" w:type="dxa"/>
          </w:tcPr>
          <w:p w14:paraId="421F122A" w14:textId="6D0C1840" w:rsidR="00064837" w:rsidRPr="00EE757E" w:rsidRDefault="00064837" w:rsidP="00F85443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Day 1:</w:t>
            </w:r>
            <w:r w:rsidR="002E726F">
              <w:rPr>
                <w:rFonts w:ascii="Arial" w:eastAsia="Calibri" w:hAnsi="Arial" w:cs="Arial"/>
                <w:sz w:val="22"/>
                <w:szCs w:val="22"/>
              </w:rPr>
              <w:t xml:space="preserve"> New Employee Orientation </w:t>
            </w:r>
            <w:r w:rsidR="007B4A9E">
              <w:rPr>
                <w:rFonts w:ascii="Arial" w:eastAsia="Calibri" w:hAnsi="Arial" w:cs="Arial"/>
                <w:sz w:val="22"/>
                <w:szCs w:val="22"/>
              </w:rPr>
              <w:t>(TMCO)</w:t>
            </w:r>
          </w:p>
          <w:p w14:paraId="1215398A" w14:textId="77777777" w:rsidR="00064837" w:rsidRPr="00EE757E" w:rsidRDefault="00064837" w:rsidP="00F85443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 xml:space="preserve">Day 2: </w:t>
            </w:r>
          </w:p>
          <w:p w14:paraId="534D29DD" w14:textId="77777777" w:rsidR="00064837" w:rsidRPr="00EE757E" w:rsidRDefault="00064837" w:rsidP="00F85443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Day 3:</w:t>
            </w:r>
          </w:p>
          <w:p w14:paraId="524BEF1B" w14:textId="77777777" w:rsidR="00064837" w:rsidRPr="00EE757E" w:rsidRDefault="00064837" w:rsidP="00F85443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Day 4:</w:t>
            </w:r>
          </w:p>
          <w:p w14:paraId="4620C742" w14:textId="77777777" w:rsidR="00064837" w:rsidRPr="00EE757E" w:rsidRDefault="00064837" w:rsidP="00F85443">
            <w:pPr>
              <w:spacing w:line="259" w:lineRule="auto"/>
              <w:rPr>
                <w:rFonts w:ascii="Arial" w:eastAsia="Calibri" w:hAnsi="Arial" w:cs="Arial"/>
                <w:snapToGrid w:val="0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Day 5:</w:t>
            </w:r>
          </w:p>
        </w:tc>
      </w:tr>
      <w:tr w:rsidR="00064837" w:rsidRPr="00EE757E" w14:paraId="12184E94" w14:textId="77777777" w:rsidTr="00064837">
        <w:tc>
          <w:tcPr>
            <w:tcW w:w="1650" w:type="dxa"/>
          </w:tcPr>
          <w:p w14:paraId="0F54BDE4" w14:textId="77777777" w:rsidR="00064837" w:rsidRPr="00EE757E" w:rsidRDefault="00064837" w:rsidP="00F85443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Week 2-4</w:t>
            </w:r>
          </w:p>
          <w:p w14:paraId="09F05AB0" w14:textId="77777777" w:rsidR="00B44679" w:rsidRPr="00EE757E" w:rsidRDefault="00B44679" w:rsidP="00B44679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X/XX - X/XX</w:t>
            </w:r>
          </w:p>
          <w:p w14:paraId="41059E62" w14:textId="77777777" w:rsidR="00064837" w:rsidRPr="00EE757E" w:rsidRDefault="00064837" w:rsidP="00F85443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8880" w:type="dxa"/>
          </w:tcPr>
          <w:p w14:paraId="0F99E52E" w14:textId="77777777" w:rsidR="00064837" w:rsidRPr="00EE757E" w:rsidRDefault="00064837" w:rsidP="00F85443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 xml:space="preserve">Check-in with Direct Leader </w:t>
            </w:r>
          </w:p>
          <w:p w14:paraId="1DF9C571" w14:textId="77777777" w:rsidR="00064837" w:rsidRPr="00EE757E" w:rsidRDefault="00064837" w:rsidP="00F85443">
            <w:pPr>
              <w:spacing w:line="259" w:lineRule="auto"/>
              <w:rPr>
                <w:rFonts w:ascii="Arial" w:eastAsia="Calibri" w:hAnsi="Arial" w:cs="Arial"/>
                <w:b/>
                <w:bCs/>
                <w:snapToGrid w:val="0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 xml:space="preserve">30-Day Check-in with Leader </w:t>
            </w:r>
          </w:p>
        </w:tc>
      </w:tr>
      <w:tr w:rsidR="00064837" w:rsidRPr="00EE757E" w14:paraId="58016532" w14:textId="77777777" w:rsidTr="00064837">
        <w:tc>
          <w:tcPr>
            <w:tcW w:w="1650" w:type="dxa"/>
          </w:tcPr>
          <w:p w14:paraId="77E6203C" w14:textId="77777777" w:rsidR="00064837" w:rsidRDefault="00064837" w:rsidP="005842C0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Week 5-8</w:t>
            </w:r>
          </w:p>
          <w:p w14:paraId="526F9036" w14:textId="77777777" w:rsidR="00B44679" w:rsidRPr="00EE757E" w:rsidRDefault="00B44679" w:rsidP="00B44679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X/XX - X/XX</w:t>
            </w:r>
          </w:p>
          <w:p w14:paraId="498B4507" w14:textId="6EE8E6AB" w:rsidR="00064837" w:rsidRPr="00EE757E" w:rsidRDefault="00064837" w:rsidP="00F85443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8880" w:type="dxa"/>
          </w:tcPr>
          <w:p w14:paraId="7EE3FF65" w14:textId="6A985B46" w:rsidR="00064837" w:rsidRPr="00EE757E" w:rsidRDefault="00064837" w:rsidP="00F85443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Internal Stakeholder Meetings</w:t>
            </w:r>
          </w:p>
          <w:p w14:paraId="0BC9CE70" w14:textId="77777777" w:rsidR="00064837" w:rsidRPr="00EE757E" w:rsidRDefault="00064837" w:rsidP="00F85443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 xml:space="preserve">60-Day Check-in with Leader </w:t>
            </w:r>
          </w:p>
        </w:tc>
      </w:tr>
      <w:tr w:rsidR="00064837" w:rsidRPr="00EE757E" w14:paraId="5F4CF8DC" w14:textId="77777777" w:rsidTr="00064837">
        <w:tc>
          <w:tcPr>
            <w:tcW w:w="1650" w:type="dxa"/>
          </w:tcPr>
          <w:p w14:paraId="6F38162E" w14:textId="77777777" w:rsidR="00064837" w:rsidRDefault="00064837" w:rsidP="005842C0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Weeks 9-12</w:t>
            </w:r>
          </w:p>
          <w:p w14:paraId="55B7D101" w14:textId="77777777" w:rsidR="00B44679" w:rsidRPr="00EE757E" w:rsidRDefault="00B44679" w:rsidP="00B44679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X/XX - X/XX</w:t>
            </w:r>
          </w:p>
          <w:p w14:paraId="48940615" w14:textId="16845EDE" w:rsidR="00064837" w:rsidRPr="00EE757E" w:rsidRDefault="00064837" w:rsidP="00F85443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8880" w:type="dxa"/>
          </w:tcPr>
          <w:p w14:paraId="71BA2213" w14:textId="77777777" w:rsidR="00064837" w:rsidRPr="00EE757E" w:rsidRDefault="00064837" w:rsidP="00F85443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Internal Stakeholder Meetings:</w:t>
            </w:r>
          </w:p>
          <w:p w14:paraId="0CBA39ED" w14:textId="77777777" w:rsidR="00064837" w:rsidRPr="00EE757E" w:rsidRDefault="00064837" w:rsidP="00F85443">
            <w:pPr>
              <w:spacing w:line="259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90-Day Check-in with Leader</w:t>
            </w:r>
            <w:r w:rsidRPr="00EE757E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</w:p>
        </w:tc>
      </w:tr>
      <w:bookmarkEnd w:id="0"/>
    </w:tbl>
    <w:p w14:paraId="26F3FFDE" w14:textId="32693355" w:rsidR="00064837" w:rsidRPr="00EE757E" w:rsidRDefault="00064837" w:rsidP="00EE757E">
      <w:pPr>
        <w:spacing w:after="0"/>
        <w:rPr>
          <w:rFonts w:ascii="Arial" w:hAnsi="Arial" w:cs="Arial"/>
          <w:b/>
          <w:bCs/>
          <w:sz w:val="21"/>
          <w:szCs w:val="21"/>
          <w:u w:val="single"/>
        </w:rPr>
      </w:pPr>
    </w:p>
    <w:p w14:paraId="08E31A0D" w14:textId="77777777" w:rsidR="00EE757E" w:rsidRPr="00EE757E" w:rsidRDefault="00EE757E" w:rsidP="00EE757E">
      <w:pPr>
        <w:spacing w:after="0"/>
        <w:rPr>
          <w:rFonts w:ascii="Arial" w:hAnsi="Arial" w:cs="Arial"/>
          <w:b/>
          <w:bCs/>
          <w:sz w:val="21"/>
          <w:szCs w:val="21"/>
          <w:u w:val="single"/>
        </w:rPr>
      </w:pPr>
    </w:p>
    <w:p w14:paraId="79ABA95B" w14:textId="77777777" w:rsidR="00064837" w:rsidRPr="00EE757E" w:rsidRDefault="00064837" w:rsidP="00EE757E">
      <w:pPr>
        <w:spacing w:after="0" w:line="240" w:lineRule="auto"/>
        <w:rPr>
          <w:rFonts w:ascii="Arial" w:hAnsi="Arial" w:cs="Arial"/>
        </w:rPr>
      </w:pPr>
      <w:r w:rsidRPr="00EE757E">
        <w:rPr>
          <w:rFonts w:ascii="Arial" w:hAnsi="Arial" w:cs="Arial"/>
          <w:b/>
          <w:bCs/>
          <w:sz w:val="21"/>
          <w:szCs w:val="21"/>
        </w:rPr>
        <w:t>Key Stakeholders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0"/>
        <w:gridCol w:w="2925"/>
        <w:gridCol w:w="1295"/>
        <w:gridCol w:w="4195"/>
      </w:tblGrid>
      <w:tr w:rsidR="00064837" w:rsidRPr="00EE757E" w14:paraId="52CBB9DA" w14:textId="77777777" w:rsidTr="00EE757E">
        <w:tc>
          <w:tcPr>
            <w:tcW w:w="2110" w:type="dxa"/>
            <w:shd w:val="clear" w:color="auto" w:fill="7030A0"/>
          </w:tcPr>
          <w:p w14:paraId="498D13BA" w14:textId="77777777" w:rsidR="00064837" w:rsidRPr="00EE757E" w:rsidRDefault="00064837" w:rsidP="00F85443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Leader</w:t>
            </w:r>
          </w:p>
        </w:tc>
        <w:tc>
          <w:tcPr>
            <w:tcW w:w="2925" w:type="dxa"/>
            <w:shd w:val="clear" w:color="auto" w:fill="7030A0"/>
          </w:tcPr>
          <w:p w14:paraId="443A903A" w14:textId="77777777" w:rsidR="00064837" w:rsidRPr="00EE757E" w:rsidRDefault="00064837" w:rsidP="00F85443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Title </w:t>
            </w:r>
          </w:p>
        </w:tc>
        <w:tc>
          <w:tcPr>
            <w:tcW w:w="1295" w:type="dxa"/>
            <w:shd w:val="clear" w:color="auto" w:fill="7030A0"/>
          </w:tcPr>
          <w:p w14:paraId="15BBC9C1" w14:textId="77777777" w:rsidR="00064837" w:rsidRPr="00EE757E" w:rsidRDefault="00064837" w:rsidP="00F85443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Status</w:t>
            </w:r>
          </w:p>
        </w:tc>
        <w:tc>
          <w:tcPr>
            <w:tcW w:w="4195" w:type="dxa"/>
            <w:shd w:val="clear" w:color="auto" w:fill="7030A0"/>
          </w:tcPr>
          <w:p w14:paraId="6037ABEE" w14:textId="77777777" w:rsidR="00064837" w:rsidRPr="00EE757E" w:rsidRDefault="00064837" w:rsidP="00F85443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Notes </w:t>
            </w:r>
          </w:p>
        </w:tc>
      </w:tr>
      <w:tr w:rsidR="00064837" w:rsidRPr="00EE757E" w14:paraId="17EE2DEA" w14:textId="77777777" w:rsidTr="00F85443">
        <w:tc>
          <w:tcPr>
            <w:tcW w:w="2110" w:type="dxa"/>
          </w:tcPr>
          <w:p w14:paraId="6CA5CBB7" w14:textId="2A5160C2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25" w:type="dxa"/>
          </w:tcPr>
          <w:p w14:paraId="2F851E6C" w14:textId="148AC26C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95" w:type="dxa"/>
          </w:tcPr>
          <w:p w14:paraId="20ECE14A" w14:textId="410FC1CE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195" w:type="dxa"/>
          </w:tcPr>
          <w:p w14:paraId="3A8B955F" w14:textId="03DFF03B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4C625D1D" w14:textId="77777777" w:rsidTr="00F85443">
        <w:tc>
          <w:tcPr>
            <w:tcW w:w="2110" w:type="dxa"/>
          </w:tcPr>
          <w:p w14:paraId="276419AA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25" w:type="dxa"/>
          </w:tcPr>
          <w:p w14:paraId="46395650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95" w:type="dxa"/>
          </w:tcPr>
          <w:p w14:paraId="20B126D0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195" w:type="dxa"/>
          </w:tcPr>
          <w:p w14:paraId="472AB4AE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109C51A2" w14:textId="77777777" w:rsidTr="00F85443">
        <w:tc>
          <w:tcPr>
            <w:tcW w:w="2110" w:type="dxa"/>
          </w:tcPr>
          <w:p w14:paraId="749AFC92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25" w:type="dxa"/>
          </w:tcPr>
          <w:p w14:paraId="78D86179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95" w:type="dxa"/>
          </w:tcPr>
          <w:p w14:paraId="202069A7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195" w:type="dxa"/>
          </w:tcPr>
          <w:p w14:paraId="1681E78A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271CF429" w14:textId="77777777" w:rsidTr="00F85443">
        <w:tc>
          <w:tcPr>
            <w:tcW w:w="2110" w:type="dxa"/>
          </w:tcPr>
          <w:p w14:paraId="57F465AE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25" w:type="dxa"/>
          </w:tcPr>
          <w:p w14:paraId="55ED9608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95" w:type="dxa"/>
          </w:tcPr>
          <w:p w14:paraId="16A1983C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195" w:type="dxa"/>
          </w:tcPr>
          <w:p w14:paraId="5059FBC7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5170078F" w14:textId="3FD11C42" w:rsidR="00EE757E" w:rsidRPr="00EE757E" w:rsidRDefault="00EE757E" w:rsidP="00EE757E">
      <w:pPr>
        <w:spacing w:after="0"/>
        <w:rPr>
          <w:rFonts w:ascii="Arial" w:hAnsi="Arial" w:cs="Arial"/>
          <w:b/>
          <w:bCs/>
          <w:sz w:val="21"/>
          <w:szCs w:val="21"/>
        </w:rPr>
      </w:pPr>
    </w:p>
    <w:p w14:paraId="6180DC0D" w14:textId="021A9919" w:rsidR="00064837" w:rsidRPr="00EE757E" w:rsidRDefault="00064837" w:rsidP="00EE757E">
      <w:pPr>
        <w:spacing w:after="0"/>
        <w:rPr>
          <w:rFonts w:ascii="Arial" w:hAnsi="Arial" w:cs="Arial"/>
        </w:rPr>
      </w:pPr>
      <w:r w:rsidRPr="00EE757E">
        <w:rPr>
          <w:rFonts w:ascii="Arial" w:hAnsi="Arial" w:cs="Arial"/>
          <w:b/>
          <w:bCs/>
          <w:sz w:val="21"/>
          <w:szCs w:val="21"/>
        </w:rPr>
        <w:t>Facilities to Round 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0"/>
        <w:gridCol w:w="6025"/>
      </w:tblGrid>
      <w:tr w:rsidR="00064837" w:rsidRPr="00EE757E" w14:paraId="4C87163B" w14:textId="77777777" w:rsidTr="00EE757E">
        <w:tc>
          <w:tcPr>
            <w:tcW w:w="4470" w:type="dxa"/>
            <w:shd w:val="clear" w:color="auto" w:fill="7030A0"/>
          </w:tcPr>
          <w:p w14:paraId="2786B6FD" w14:textId="77777777" w:rsidR="00064837" w:rsidRPr="00EE757E" w:rsidRDefault="00064837" w:rsidP="00F85443">
            <w:pPr>
              <w:spacing w:line="259" w:lineRule="auto"/>
              <w:rPr>
                <w:rFonts w:ascii="Arial" w:hAnsi="Arial" w:cs="Arial"/>
                <w:color w:val="FFFFFF" w:themeColor="background1"/>
              </w:rPr>
            </w:pPr>
            <w:r w:rsidRPr="00EE757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  <w:t>Top Priority</w:t>
            </w:r>
          </w:p>
        </w:tc>
        <w:tc>
          <w:tcPr>
            <w:tcW w:w="6025" w:type="dxa"/>
            <w:shd w:val="clear" w:color="auto" w:fill="7030A0"/>
          </w:tcPr>
          <w:p w14:paraId="7626E0B2" w14:textId="77777777" w:rsidR="00064837" w:rsidRPr="00EE757E" w:rsidRDefault="00064837" w:rsidP="00F85443">
            <w:pPr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  <w:t>Additional Facilities</w:t>
            </w:r>
          </w:p>
        </w:tc>
      </w:tr>
      <w:tr w:rsidR="00064837" w:rsidRPr="00EE757E" w14:paraId="373565C4" w14:textId="77777777" w:rsidTr="00F85443">
        <w:tc>
          <w:tcPr>
            <w:tcW w:w="4470" w:type="dxa"/>
          </w:tcPr>
          <w:p w14:paraId="756CC227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  <w:r w:rsidRPr="00EE757E">
              <w:rPr>
                <w:rFonts w:ascii="Arial" w:hAnsi="Arial" w:cs="Arial"/>
                <w:sz w:val="21"/>
                <w:szCs w:val="21"/>
              </w:rPr>
              <w:t>Facility 1, Location</w:t>
            </w:r>
          </w:p>
          <w:p w14:paraId="68614182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  <w:r w:rsidRPr="00EE757E">
              <w:rPr>
                <w:rFonts w:ascii="Arial" w:hAnsi="Arial" w:cs="Arial"/>
                <w:sz w:val="21"/>
                <w:szCs w:val="21"/>
              </w:rPr>
              <w:t>Facility 2, Location</w:t>
            </w:r>
          </w:p>
        </w:tc>
        <w:tc>
          <w:tcPr>
            <w:tcW w:w="6025" w:type="dxa"/>
          </w:tcPr>
          <w:p w14:paraId="761B156E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  <w:r w:rsidRPr="00EE757E">
              <w:rPr>
                <w:rFonts w:ascii="Arial" w:hAnsi="Arial" w:cs="Arial"/>
                <w:sz w:val="21"/>
                <w:szCs w:val="21"/>
              </w:rPr>
              <w:t>Facility 1, Location</w:t>
            </w:r>
          </w:p>
          <w:p w14:paraId="08120ACF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  <w:r w:rsidRPr="00EE757E">
              <w:rPr>
                <w:rFonts w:ascii="Arial" w:hAnsi="Arial" w:cs="Arial"/>
                <w:sz w:val="21"/>
                <w:szCs w:val="21"/>
              </w:rPr>
              <w:t>Facility 2, Location</w:t>
            </w:r>
          </w:p>
        </w:tc>
      </w:tr>
    </w:tbl>
    <w:p w14:paraId="168DDD62" w14:textId="0681E694" w:rsidR="00064837" w:rsidRPr="00EE757E" w:rsidRDefault="00064837" w:rsidP="00EE757E">
      <w:pPr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14:paraId="5B72AF86" w14:textId="77777777" w:rsidR="00064837" w:rsidRPr="00EE757E" w:rsidRDefault="00064837" w:rsidP="00EE757E">
      <w:pPr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 w:rsidRPr="00EE757E">
        <w:rPr>
          <w:rFonts w:ascii="Arial" w:hAnsi="Arial" w:cs="Arial"/>
          <w:b/>
          <w:bCs/>
          <w:sz w:val="21"/>
          <w:szCs w:val="21"/>
        </w:rPr>
        <w:t>Internal Meetings -</w:t>
      </w:r>
      <w:r w:rsidRPr="00EE757E">
        <w:rPr>
          <w:rFonts w:ascii="Arial" w:hAnsi="Arial" w:cs="Arial"/>
          <w:sz w:val="21"/>
          <w:szCs w:val="21"/>
        </w:rPr>
        <w:t xml:space="preserve"> Recurring </w:t>
      </w:r>
      <w:r w:rsidRPr="00EE757E">
        <w:rPr>
          <w:rFonts w:ascii="Arial" w:eastAsia="Calibri Light" w:hAnsi="Arial" w:cs="Arial"/>
          <w:sz w:val="21"/>
          <w:szCs w:val="21"/>
        </w:rPr>
        <w:t>Team, Governance, Project, Committees, etc.</w:t>
      </w:r>
    </w:p>
    <w:tbl>
      <w:tblPr>
        <w:tblStyle w:val="TableGrid"/>
        <w:tblW w:w="10525" w:type="dxa"/>
        <w:tblLook w:val="04A0" w:firstRow="1" w:lastRow="0" w:firstColumn="1" w:lastColumn="0" w:noHBand="0" w:noVBand="1"/>
      </w:tblPr>
      <w:tblGrid>
        <w:gridCol w:w="2110"/>
        <w:gridCol w:w="1935"/>
        <w:gridCol w:w="1980"/>
        <w:gridCol w:w="1980"/>
        <w:gridCol w:w="2520"/>
      </w:tblGrid>
      <w:tr w:rsidR="00064837" w:rsidRPr="00EE757E" w14:paraId="39F49D4E" w14:textId="77777777" w:rsidTr="00EE757E">
        <w:tc>
          <w:tcPr>
            <w:tcW w:w="2110" w:type="dxa"/>
            <w:shd w:val="clear" w:color="auto" w:fill="7030A0"/>
          </w:tcPr>
          <w:p w14:paraId="59C486FD" w14:textId="77777777" w:rsidR="00064837" w:rsidRPr="00EE757E" w:rsidRDefault="00064837" w:rsidP="00F85443">
            <w:pPr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  <w:t xml:space="preserve">Meeting </w:t>
            </w:r>
          </w:p>
        </w:tc>
        <w:tc>
          <w:tcPr>
            <w:tcW w:w="1935" w:type="dxa"/>
            <w:shd w:val="clear" w:color="auto" w:fill="7030A0"/>
          </w:tcPr>
          <w:p w14:paraId="637B738C" w14:textId="77777777" w:rsidR="00064837" w:rsidRPr="00EE757E" w:rsidRDefault="00064837" w:rsidP="00F85443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Attendees</w:t>
            </w:r>
          </w:p>
        </w:tc>
        <w:tc>
          <w:tcPr>
            <w:tcW w:w="1980" w:type="dxa"/>
            <w:shd w:val="clear" w:color="auto" w:fill="7030A0"/>
          </w:tcPr>
          <w:p w14:paraId="120CA152" w14:textId="77777777" w:rsidR="00064837" w:rsidRPr="00EE757E" w:rsidRDefault="00064837" w:rsidP="00F85443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Date of Meeting </w:t>
            </w:r>
          </w:p>
        </w:tc>
        <w:tc>
          <w:tcPr>
            <w:tcW w:w="1980" w:type="dxa"/>
            <w:shd w:val="clear" w:color="auto" w:fill="7030A0"/>
          </w:tcPr>
          <w:p w14:paraId="09958A01" w14:textId="77777777" w:rsidR="00064837" w:rsidRPr="00EE757E" w:rsidRDefault="00064837" w:rsidP="00F85443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Meeting Leader </w:t>
            </w:r>
          </w:p>
        </w:tc>
        <w:tc>
          <w:tcPr>
            <w:tcW w:w="2520" w:type="dxa"/>
            <w:shd w:val="clear" w:color="auto" w:fill="7030A0"/>
          </w:tcPr>
          <w:p w14:paraId="48DBF937" w14:textId="77777777" w:rsidR="00064837" w:rsidRPr="00EE757E" w:rsidRDefault="00064837" w:rsidP="00F85443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Notes </w:t>
            </w:r>
          </w:p>
        </w:tc>
      </w:tr>
      <w:tr w:rsidR="00064837" w:rsidRPr="00EE757E" w14:paraId="515ADAF0" w14:textId="77777777" w:rsidTr="00F85443">
        <w:tc>
          <w:tcPr>
            <w:tcW w:w="2110" w:type="dxa"/>
          </w:tcPr>
          <w:p w14:paraId="78438982" w14:textId="5F0ECFB2" w:rsidR="00064837" w:rsidRPr="00EE757E" w:rsidRDefault="00D002E0" w:rsidP="00F85443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A-Team Meeting</w:t>
            </w:r>
          </w:p>
        </w:tc>
        <w:tc>
          <w:tcPr>
            <w:tcW w:w="1935" w:type="dxa"/>
          </w:tcPr>
          <w:p w14:paraId="51FF27B4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44A2F863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3B1FB932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520" w:type="dxa"/>
          </w:tcPr>
          <w:p w14:paraId="4B1074BA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4778327A" w14:textId="77777777" w:rsidTr="00F85443">
        <w:tc>
          <w:tcPr>
            <w:tcW w:w="2110" w:type="dxa"/>
          </w:tcPr>
          <w:p w14:paraId="258DFB16" w14:textId="1211F255" w:rsidR="00064837" w:rsidRPr="00EE757E" w:rsidRDefault="00D002E0" w:rsidP="00F85443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Daily Huddles</w:t>
            </w:r>
          </w:p>
        </w:tc>
        <w:tc>
          <w:tcPr>
            <w:tcW w:w="1935" w:type="dxa"/>
          </w:tcPr>
          <w:p w14:paraId="52E642EC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66A23FF5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797C8D3E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520" w:type="dxa"/>
          </w:tcPr>
          <w:p w14:paraId="3A436B4D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033EECE4" w14:textId="77777777" w:rsidTr="00F85443">
        <w:tc>
          <w:tcPr>
            <w:tcW w:w="2110" w:type="dxa"/>
          </w:tcPr>
          <w:p w14:paraId="6935536D" w14:textId="77777777" w:rsidR="00064837" w:rsidRPr="00EE757E" w:rsidRDefault="00064837" w:rsidP="00F85443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1935" w:type="dxa"/>
          </w:tcPr>
          <w:p w14:paraId="3DCE6606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322CBD76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796D2411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520" w:type="dxa"/>
          </w:tcPr>
          <w:p w14:paraId="6B0D95F6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0B73D136" w14:textId="77777777" w:rsidTr="00F85443">
        <w:tc>
          <w:tcPr>
            <w:tcW w:w="2110" w:type="dxa"/>
          </w:tcPr>
          <w:p w14:paraId="2012974F" w14:textId="77777777" w:rsidR="00064837" w:rsidRPr="00EE757E" w:rsidRDefault="00064837" w:rsidP="00F85443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1935" w:type="dxa"/>
          </w:tcPr>
          <w:p w14:paraId="04437930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2B8CD57E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54E71F4F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520" w:type="dxa"/>
          </w:tcPr>
          <w:p w14:paraId="41A9000D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68A8643C" w14:textId="36CE408C" w:rsidR="00064837" w:rsidRPr="00EE757E" w:rsidRDefault="00064837" w:rsidP="00EE757E">
      <w:pPr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14:paraId="76441F28" w14:textId="47007180" w:rsidR="00064837" w:rsidRPr="00EE757E" w:rsidRDefault="00064837" w:rsidP="00EE757E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EE757E">
        <w:rPr>
          <w:rFonts w:ascii="Arial" w:hAnsi="Arial" w:cs="Arial"/>
          <w:b/>
          <w:bCs/>
          <w:sz w:val="21"/>
          <w:szCs w:val="21"/>
        </w:rPr>
        <w:t xml:space="preserve">Pre-Hire Communications Plan </w:t>
      </w:r>
      <w:r w:rsidR="00D97699">
        <w:rPr>
          <w:rFonts w:ascii="Arial" w:hAnsi="Arial" w:cs="Arial"/>
          <w:b/>
          <w:bCs/>
          <w:sz w:val="21"/>
          <w:szCs w:val="21"/>
        </w:rPr>
        <w:t>(Direct Leader)</w:t>
      </w:r>
      <w:r w:rsidRPr="00EE757E">
        <w:rPr>
          <w:rFonts w:ascii="Arial" w:hAnsi="Arial" w:cs="Arial"/>
          <w:b/>
          <w:bCs/>
          <w:sz w:val="21"/>
          <w:szCs w:val="21"/>
        </w:rPr>
        <w:t xml:space="preserve"> - </w:t>
      </w:r>
      <w:r w:rsidRPr="00EE757E">
        <w:rPr>
          <w:rFonts w:ascii="Arial" w:hAnsi="Arial" w:cs="Arial"/>
          <w:sz w:val="21"/>
          <w:szCs w:val="21"/>
        </w:rPr>
        <w:t>Announcements to team, organization, key stakeholders, etc.</w:t>
      </w:r>
    </w:p>
    <w:tbl>
      <w:tblPr>
        <w:tblStyle w:val="TableGrid"/>
        <w:tblW w:w="10560" w:type="dxa"/>
        <w:tblLook w:val="04A0" w:firstRow="1" w:lastRow="0" w:firstColumn="1" w:lastColumn="0" w:noHBand="0" w:noVBand="1"/>
      </w:tblPr>
      <w:tblGrid>
        <w:gridCol w:w="2160"/>
        <w:gridCol w:w="1785"/>
        <w:gridCol w:w="2100"/>
        <w:gridCol w:w="2025"/>
        <w:gridCol w:w="2490"/>
      </w:tblGrid>
      <w:tr w:rsidR="00064837" w:rsidRPr="00EE757E" w14:paraId="1A0EACBB" w14:textId="77777777" w:rsidTr="00EE757E">
        <w:tc>
          <w:tcPr>
            <w:tcW w:w="2160" w:type="dxa"/>
            <w:shd w:val="clear" w:color="auto" w:fill="7030A0"/>
          </w:tcPr>
          <w:p w14:paraId="2E6C270F" w14:textId="77777777" w:rsidR="00064837" w:rsidRPr="00EE757E" w:rsidRDefault="00064837" w:rsidP="00F85443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Date </w:t>
            </w:r>
          </w:p>
        </w:tc>
        <w:tc>
          <w:tcPr>
            <w:tcW w:w="1785" w:type="dxa"/>
            <w:shd w:val="clear" w:color="auto" w:fill="7030A0"/>
          </w:tcPr>
          <w:p w14:paraId="06234916" w14:textId="77777777" w:rsidR="00064837" w:rsidRPr="00EE757E" w:rsidRDefault="00064837" w:rsidP="00F85443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Time</w:t>
            </w:r>
          </w:p>
        </w:tc>
        <w:tc>
          <w:tcPr>
            <w:tcW w:w="2100" w:type="dxa"/>
            <w:shd w:val="clear" w:color="auto" w:fill="7030A0"/>
          </w:tcPr>
          <w:p w14:paraId="12B79448" w14:textId="77777777" w:rsidR="00064837" w:rsidRPr="00EE757E" w:rsidRDefault="00064837" w:rsidP="00F85443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Audience </w:t>
            </w:r>
          </w:p>
        </w:tc>
        <w:tc>
          <w:tcPr>
            <w:tcW w:w="2025" w:type="dxa"/>
            <w:shd w:val="clear" w:color="auto" w:fill="7030A0"/>
          </w:tcPr>
          <w:p w14:paraId="27C045FB" w14:textId="77777777" w:rsidR="00064837" w:rsidRPr="00EE757E" w:rsidRDefault="00064837" w:rsidP="00F85443">
            <w:pPr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  <w:t>Responsible</w:t>
            </w:r>
          </w:p>
        </w:tc>
        <w:tc>
          <w:tcPr>
            <w:tcW w:w="2490" w:type="dxa"/>
            <w:shd w:val="clear" w:color="auto" w:fill="7030A0"/>
          </w:tcPr>
          <w:p w14:paraId="16496E06" w14:textId="77777777" w:rsidR="00064837" w:rsidRPr="00EE757E" w:rsidRDefault="00064837" w:rsidP="00F85443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Notes</w:t>
            </w:r>
          </w:p>
        </w:tc>
      </w:tr>
      <w:tr w:rsidR="00064837" w:rsidRPr="00EE757E" w14:paraId="19B5AB74" w14:textId="77777777" w:rsidTr="00F85443">
        <w:tc>
          <w:tcPr>
            <w:tcW w:w="2160" w:type="dxa"/>
          </w:tcPr>
          <w:p w14:paraId="40053F86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5" w:type="dxa"/>
          </w:tcPr>
          <w:p w14:paraId="2462DD5C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100" w:type="dxa"/>
          </w:tcPr>
          <w:p w14:paraId="7FD2D88D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25" w:type="dxa"/>
          </w:tcPr>
          <w:p w14:paraId="56CA9A06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90" w:type="dxa"/>
          </w:tcPr>
          <w:p w14:paraId="3583BB50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0CC5155C" w14:textId="77777777" w:rsidTr="00F85443">
        <w:tc>
          <w:tcPr>
            <w:tcW w:w="2160" w:type="dxa"/>
          </w:tcPr>
          <w:p w14:paraId="697F4E3D" w14:textId="77777777" w:rsidR="00064837" w:rsidRPr="00EE757E" w:rsidRDefault="00064837" w:rsidP="00F85443">
            <w:pPr>
              <w:rPr>
                <w:rFonts w:ascii="Arial" w:hAnsi="Arial" w:cs="Arial"/>
              </w:rPr>
            </w:pPr>
          </w:p>
        </w:tc>
        <w:tc>
          <w:tcPr>
            <w:tcW w:w="1785" w:type="dxa"/>
          </w:tcPr>
          <w:p w14:paraId="53E976D7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100" w:type="dxa"/>
          </w:tcPr>
          <w:p w14:paraId="3E80F989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25" w:type="dxa"/>
          </w:tcPr>
          <w:p w14:paraId="74F1D807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90" w:type="dxa"/>
          </w:tcPr>
          <w:p w14:paraId="7CF98DE2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19D26DC2" w14:textId="77777777" w:rsidTr="00F85443">
        <w:tc>
          <w:tcPr>
            <w:tcW w:w="2160" w:type="dxa"/>
          </w:tcPr>
          <w:p w14:paraId="7FD12071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5" w:type="dxa"/>
          </w:tcPr>
          <w:p w14:paraId="14D68DD5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100" w:type="dxa"/>
          </w:tcPr>
          <w:p w14:paraId="060BE4BF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25" w:type="dxa"/>
          </w:tcPr>
          <w:p w14:paraId="115327FD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90" w:type="dxa"/>
          </w:tcPr>
          <w:p w14:paraId="3E31DC04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2F672475" w14:textId="77777777" w:rsidTr="00F85443">
        <w:tc>
          <w:tcPr>
            <w:tcW w:w="2160" w:type="dxa"/>
          </w:tcPr>
          <w:p w14:paraId="38C958F5" w14:textId="77777777" w:rsidR="00064837" w:rsidRPr="00EE757E" w:rsidRDefault="00064837" w:rsidP="00F85443">
            <w:pPr>
              <w:rPr>
                <w:rFonts w:ascii="Arial" w:hAnsi="Arial" w:cs="Arial"/>
              </w:rPr>
            </w:pPr>
          </w:p>
        </w:tc>
        <w:tc>
          <w:tcPr>
            <w:tcW w:w="1785" w:type="dxa"/>
          </w:tcPr>
          <w:p w14:paraId="1F6692A9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100" w:type="dxa"/>
          </w:tcPr>
          <w:p w14:paraId="3D152733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25" w:type="dxa"/>
          </w:tcPr>
          <w:p w14:paraId="6F8DA624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90" w:type="dxa"/>
          </w:tcPr>
          <w:p w14:paraId="282BB262" w14:textId="77777777" w:rsidR="00064837" w:rsidRPr="00EE757E" w:rsidRDefault="00064837" w:rsidP="00F85443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1E0498B6" w14:textId="2C2D16D0" w:rsidR="00334A06" w:rsidRDefault="00334A06" w:rsidP="00E219E9">
      <w:pPr>
        <w:tabs>
          <w:tab w:val="left" w:pos="4830"/>
        </w:tabs>
        <w:rPr>
          <w:rFonts w:ascii="Arial" w:hAnsi="Arial" w:cs="Arial"/>
          <w:sz w:val="18"/>
          <w:szCs w:val="18"/>
        </w:rPr>
      </w:pPr>
    </w:p>
    <w:p w14:paraId="51A9A0C8" w14:textId="77777777" w:rsidR="00285F59" w:rsidRPr="00EE757E" w:rsidRDefault="00285F59" w:rsidP="00E219E9">
      <w:pPr>
        <w:tabs>
          <w:tab w:val="left" w:pos="4830"/>
        </w:tabs>
        <w:rPr>
          <w:rFonts w:ascii="Arial" w:hAnsi="Arial" w:cs="Arial"/>
          <w:sz w:val="18"/>
          <w:szCs w:val="18"/>
        </w:rPr>
      </w:pPr>
    </w:p>
    <w:sectPr w:rsidR="00285F59" w:rsidRPr="00EE757E" w:rsidSect="00D969D4">
      <w:headerReference w:type="default" r:id="rId18"/>
      <w:footerReference w:type="even" r:id="rId19"/>
      <w:footerReference w:type="default" r:id="rId20"/>
      <w:type w:val="continuous"/>
      <w:pgSz w:w="12240" w:h="15840"/>
      <w:pgMar w:top="720" w:right="450" w:bottom="720" w:left="540" w:header="57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F386F" w14:textId="77777777" w:rsidR="00B057DA" w:rsidRDefault="00B057DA" w:rsidP="007C2A16">
      <w:pPr>
        <w:spacing w:after="0" w:line="240" w:lineRule="auto"/>
      </w:pPr>
      <w:r>
        <w:separator/>
      </w:r>
    </w:p>
  </w:endnote>
  <w:endnote w:type="continuationSeparator" w:id="0">
    <w:p w14:paraId="6CE6CD16" w14:textId="77777777" w:rsidR="00B057DA" w:rsidRDefault="00B057DA" w:rsidP="007C2A16">
      <w:pPr>
        <w:spacing w:after="0" w:line="240" w:lineRule="auto"/>
      </w:pPr>
      <w:r>
        <w:continuationSeparator/>
      </w:r>
    </w:p>
  </w:endnote>
  <w:endnote w:type="continuationNotice" w:id="1">
    <w:p w14:paraId="32B2D98A" w14:textId="77777777" w:rsidR="00B057DA" w:rsidRDefault="00B057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35551829"/>
      <w:docPartObj>
        <w:docPartGallery w:val="Page Numbers (Bottom of Page)"/>
        <w:docPartUnique/>
      </w:docPartObj>
    </w:sdtPr>
    <w:sdtContent>
      <w:p w14:paraId="16F05D12" w14:textId="77777777" w:rsidR="00315BE2" w:rsidRDefault="00315BE2" w:rsidP="00315BE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E2F2880" w14:textId="77777777" w:rsidR="00315BE2" w:rsidRDefault="00315BE2" w:rsidP="003B2EF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1050A" w14:textId="0A654F17" w:rsidR="00315BE2" w:rsidRDefault="00315BE2" w:rsidP="003B2EF4">
    <w:pPr>
      <w:pStyle w:val="Footer"/>
      <w:ind w:right="360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925A0" w14:textId="77777777" w:rsidR="00B057DA" w:rsidRDefault="00B057DA" w:rsidP="007C2A16">
      <w:pPr>
        <w:spacing w:after="0" w:line="240" w:lineRule="auto"/>
      </w:pPr>
      <w:r>
        <w:separator/>
      </w:r>
    </w:p>
  </w:footnote>
  <w:footnote w:type="continuationSeparator" w:id="0">
    <w:p w14:paraId="2EE75DC8" w14:textId="77777777" w:rsidR="00B057DA" w:rsidRDefault="00B057DA" w:rsidP="007C2A16">
      <w:pPr>
        <w:spacing w:after="0" w:line="240" w:lineRule="auto"/>
      </w:pPr>
      <w:r>
        <w:continuationSeparator/>
      </w:r>
    </w:p>
  </w:footnote>
  <w:footnote w:type="continuationNotice" w:id="1">
    <w:p w14:paraId="5842AA4E" w14:textId="77777777" w:rsidR="00B057DA" w:rsidRDefault="00B057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435A1" w14:textId="77777777" w:rsidR="00315BE2" w:rsidRDefault="00315BE2" w:rsidP="003B2EF4">
    <w:pPr>
      <w:pStyle w:val="Header"/>
      <w:ind w:right="-27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DA89233" wp14:editId="51F3C47F">
              <wp:simplePos x="0" y="0"/>
              <wp:positionH relativeFrom="column">
                <wp:posOffset>1443370</wp:posOffset>
              </wp:positionH>
              <wp:positionV relativeFrom="paragraph">
                <wp:posOffset>-21265</wp:posOffset>
              </wp:positionV>
              <wp:extent cx="5678642" cy="431643"/>
              <wp:effectExtent l="0" t="0" r="0" b="698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78642" cy="431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3F97B2" w14:textId="4DEC7FD3" w:rsidR="00315BE2" w:rsidRPr="00A937B2" w:rsidRDefault="00315BE2" w:rsidP="00CF507C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75468A"/>
                              <w:sz w:val="40"/>
                              <w:szCs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37B2">
                            <w:rPr>
                              <w:rFonts w:ascii="Arial" w:hAnsi="Arial" w:cs="Arial"/>
                              <w:b/>
                              <w:bCs/>
                              <w:color w:val="75468A"/>
                              <w:sz w:val="40"/>
                              <w:szCs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Wellstar </w:t>
                          </w:r>
                          <w:r w:rsidR="00971BBC">
                            <w:rPr>
                              <w:rFonts w:ascii="Arial" w:hAnsi="Arial" w:cs="Arial"/>
                              <w:b/>
                              <w:bCs/>
                              <w:color w:val="75468A"/>
                              <w:sz w:val="40"/>
                              <w:szCs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Leader </w:t>
                          </w:r>
                          <w:r w:rsidRPr="00A937B2">
                            <w:rPr>
                              <w:rFonts w:ascii="Arial" w:hAnsi="Arial" w:cs="Arial"/>
                              <w:b/>
                              <w:bCs/>
                              <w:color w:val="75468A"/>
                              <w:sz w:val="40"/>
                              <w:szCs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Onboarding</w:t>
                          </w:r>
                          <w:r w:rsidR="00971BBC">
                            <w:rPr>
                              <w:rFonts w:ascii="Arial" w:hAnsi="Arial" w:cs="Arial"/>
                              <w:b/>
                              <w:bCs/>
                              <w:color w:val="75468A"/>
                              <w:sz w:val="40"/>
                              <w:szCs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&lt;New Director&gt;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A8923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2" type="#_x0000_t202" style="position:absolute;margin-left:113.65pt;margin-top:-1.65pt;width:447.15pt;height:3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" filled="f" stroked="f" strokeweight=".5pt">
              <v:textbox>
                <w:txbxContent>
                  <w:p w14:paraId="0B3F97B2" w14:textId="4DEC7FD3" w:rsidR="00315BE2" w:rsidRPr="00A937B2" w:rsidRDefault="00315BE2" w:rsidP="00CF507C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75468A"/>
                        <w:sz w:val="40"/>
                        <w:szCs w:val="4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A937B2">
                      <w:rPr>
                        <w:rFonts w:ascii="Arial" w:hAnsi="Arial" w:cs="Arial"/>
                        <w:b/>
                        <w:bCs/>
                        <w:color w:val="75468A"/>
                        <w:sz w:val="40"/>
                        <w:szCs w:val="4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Wellstar </w:t>
                    </w:r>
                    <w:r w:rsidR="00971BBC">
                      <w:rPr>
                        <w:rFonts w:ascii="Arial" w:hAnsi="Arial" w:cs="Arial"/>
                        <w:b/>
                        <w:bCs/>
                        <w:color w:val="75468A"/>
                        <w:sz w:val="40"/>
                        <w:szCs w:val="4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Leader </w:t>
                    </w:r>
                    <w:r w:rsidRPr="00A937B2">
                      <w:rPr>
                        <w:rFonts w:ascii="Arial" w:hAnsi="Arial" w:cs="Arial"/>
                        <w:b/>
                        <w:bCs/>
                        <w:color w:val="75468A"/>
                        <w:sz w:val="40"/>
                        <w:szCs w:val="4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Onboarding</w:t>
                    </w:r>
                    <w:r w:rsidR="00971BBC">
                      <w:rPr>
                        <w:rFonts w:ascii="Arial" w:hAnsi="Arial" w:cs="Arial"/>
                        <w:b/>
                        <w:bCs/>
                        <w:color w:val="75468A"/>
                        <w:sz w:val="40"/>
                        <w:szCs w:val="4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&lt;New Director&gt;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46349D87" wp14:editId="6B8C2C44">
          <wp:simplePos x="0" y="0"/>
          <wp:positionH relativeFrom="column">
            <wp:posOffset>-63500</wp:posOffset>
          </wp:positionH>
          <wp:positionV relativeFrom="paragraph">
            <wp:posOffset>-328295</wp:posOffset>
          </wp:positionV>
          <wp:extent cx="7252335" cy="845820"/>
          <wp:effectExtent l="0" t="0" r="0" b="508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et 16@4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2335" cy="845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B30CB"/>
    <w:multiLevelType w:val="hybridMultilevel"/>
    <w:tmpl w:val="3386FB2E"/>
    <w:lvl w:ilvl="0" w:tplc="BA6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A661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ACAF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6C03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F267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A2B3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48E3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0C69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C237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F4D6E"/>
    <w:multiLevelType w:val="hybridMultilevel"/>
    <w:tmpl w:val="65665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703ED"/>
    <w:multiLevelType w:val="hybridMultilevel"/>
    <w:tmpl w:val="81565608"/>
    <w:lvl w:ilvl="0" w:tplc="06C896C4">
      <w:start w:val="423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EC43120"/>
    <w:multiLevelType w:val="hybridMultilevel"/>
    <w:tmpl w:val="9D543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141784"/>
    <w:multiLevelType w:val="hybridMultilevel"/>
    <w:tmpl w:val="ABB831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EF1520"/>
    <w:multiLevelType w:val="hybridMultilevel"/>
    <w:tmpl w:val="1F2AD2EA"/>
    <w:lvl w:ilvl="0" w:tplc="F0AEE7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3648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46CC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925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740E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8E0A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A4D9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2E11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36B9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055104"/>
    <w:multiLevelType w:val="multilevel"/>
    <w:tmpl w:val="B524D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1061226"/>
    <w:multiLevelType w:val="hybridMultilevel"/>
    <w:tmpl w:val="EE9674B0"/>
    <w:lvl w:ilvl="0" w:tplc="B67649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B67649D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  <w:color w:val="7030A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934223"/>
    <w:multiLevelType w:val="hybridMultilevel"/>
    <w:tmpl w:val="A59CFF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8C0628"/>
    <w:multiLevelType w:val="hybridMultilevel"/>
    <w:tmpl w:val="5024E0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F627FCE"/>
    <w:multiLevelType w:val="hybridMultilevel"/>
    <w:tmpl w:val="B25AD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1A2123"/>
    <w:multiLevelType w:val="hybridMultilevel"/>
    <w:tmpl w:val="DD583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6445DE"/>
    <w:multiLevelType w:val="hybridMultilevel"/>
    <w:tmpl w:val="D4B01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AE1D66"/>
    <w:multiLevelType w:val="hybridMultilevel"/>
    <w:tmpl w:val="F1002DB6"/>
    <w:lvl w:ilvl="0" w:tplc="FA844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98B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4842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C2D3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8EA4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4634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D62A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BA83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7A69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4047ED7"/>
    <w:multiLevelType w:val="hybridMultilevel"/>
    <w:tmpl w:val="F5C07B26"/>
    <w:lvl w:ilvl="0" w:tplc="5F12CDCE">
      <w:start w:val="42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9307310"/>
    <w:multiLevelType w:val="hybridMultilevel"/>
    <w:tmpl w:val="84900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BB09D7"/>
    <w:multiLevelType w:val="hybridMultilevel"/>
    <w:tmpl w:val="555C1944"/>
    <w:lvl w:ilvl="0" w:tplc="922C21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9A265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F7C4F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B233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DE8C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F21A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B47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A6EF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AEC4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DA1640"/>
    <w:multiLevelType w:val="hybridMultilevel"/>
    <w:tmpl w:val="8F1838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6181675"/>
    <w:multiLevelType w:val="multilevel"/>
    <w:tmpl w:val="5A7CC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61953B2"/>
    <w:multiLevelType w:val="hybridMultilevel"/>
    <w:tmpl w:val="25708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3B3489"/>
    <w:multiLevelType w:val="hybridMultilevel"/>
    <w:tmpl w:val="4F32B1E2"/>
    <w:lvl w:ilvl="0" w:tplc="B67649D6">
      <w:start w:val="1"/>
      <w:numFmt w:val="bullet"/>
      <w:lvlText w:val=""/>
      <w:lvlJc w:val="left"/>
      <w:pPr>
        <w:ind w:left="198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1" w15:restartNumberingAfterBreak="0">
    <w:nsid w:val="60072FC7"/>
    <w:multiLevelType w:val="hybridMultilevel"/>
    <w:tmpl w:val="4E440DA6"/>
    <w:lvl w:ilvl="0" w:tplc="0BAE8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6E4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6219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2A2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80A0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F6A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007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F24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98A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42B2153"/>
    <w:multiLevelType w:val="hybridMultilevel"/>
    <w:tmpl w:val="4F94597A"/>
    <w:lvl w:ilvl="0" w:tplc="B67649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D3017D"/>
    <w:multiLevelType w:val="hybridMultilevel"/>
    <w:tmpl w:val="8F7E704E"/>
    <w:lvl w:ilvl="0" w:tplc="F55C77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007C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9E11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B467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F20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2A32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90FC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460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524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4610673"/>
    <w:multiLevelType w:val="multilevel"/>
    <w:tmpl w:val="239ED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6B5467D"/>
    <w:multiLevelType w:val="multilevel"/>
    <w:tmpl w:val="E716D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82A45E3"/>
    <w:multiLevelType w:val="hybridMultilevel"/>
    <w:tmpl w:val="C3006500"/>
    <w:lvl w:ilvl="0" w:tplc="194AA9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12120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3A6E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42FA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BE8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34A8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4C41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1E5F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52C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177422252">
    <w:abstractNumId w:val="1"/>
  </w:num>
  <w:num w:numId="2" w16cid:durableId="1041901093">
    <w:abstractNumId w:val="18"/>
  </w:num>
  <w:num w:numId="3" w16cid:durableId="1887141061">
    <w:abstractNumId w:val="24"/>
  </w:num>
  <w:num w:numId="4" w16cid:durableId="521018642">
    <w:abstractNumId w:val="25"/>
  </w:num>
  <w:num w:numId="5" w16cid:durableId="1717045148">
    <w:abstractNumId w:val="12"/>
  </w:num>
  <w:num w:numId="6" w16cid:durableId="507868295">
    <w:abstractNumId w:val="15"/>
  </w:num>
  <w:num w:numId="7" w16cid:durableId="606011612">
    <w:abstractNumId w:val="6"/>
  </w:num>
  <w:num w:numId="8" w16cid:durableId="414860638">
    <w:abstractNumId w:val="14"/>
  </w:num>
  <w:num w:numId="9" w16cid:durableId="1801535139">
    <w:abstractNumId w:val="2"/>
  </w:num>
  <w:num w:numId="10" w16cid:durableId="1913200339">
    <w:abstractNumId w:val="7"/>
  </w:num>
  <w:num w:numId="11" w16cid:durableId="126168915">
    <w:abstractNumId w:val="22"/>
  </w:num>
  <w:num w:numId="12" w16cid:durableId="1694918831">
    <w:abstractNumId w:val="20"/>
  </w:num>
  <w:num w:numId="13" w16cid:durableId="1094320341">
    <w:abstractNumId w:val="5"/>
  </w:num>
  <w:num w:numId="14" w16cid:durableId="683868361">
    <w:abstractNumId w:val="11"/>
  </w:num>
  <w:num w:numId="15" w16cid:durableId="1293247894">
    <w:abstractNumId w:val="21"/>
  </w:num>
  <w:num w:numId="16" w16cid:durableId="2133161278">
    <w:abstractNumId w:val="13"/>
  </w:num>
  <w:num w:numId="17" w16cid:durableId="232853554">
    <w:abstractNumId w:val="23"/>
  </w:num>
  <w:num w:numId="18" w16cid:durableId="2103185601">
    <w:abstractNumId w:val="26"/>
  </w:num>
  <w:num w:numId="19" w16cid:durableId="173080770">
    <w:abstractNumId w:val="16"/>
  </w:num>
  <w:num w:numId="20" w16cid:durableId="556357991">
    <w:abstractNumId w:val="0"/>
  </w:num>
  <w:num w:numId="21" w16cid:durableId="563637791">
    <w:abstractNumId w:val="19"/>
  </w:num>
  <w:num w:numId="22" w16cid:durableId="991563014">
    <w:abstractNumId w:val="10"/>
  </w:num>
  <w:num w:numId="23" w16cid:durableId="1655336261">
    <w:abstractNumId w:val="17"/>
  </w:num>
  <w:num w:numId="24" w16cid:durableId="1242645459">
    <w:abstractNumId w:val="9"/>
  </w:num>
  <w:num w:numId="25" w16cid:durableId="1939099945">
    <w:abstractNumId w:val="4"/>
  </w:num>
  <w:num w:numId="26" w16cid:durableId="182785248">
    <w:abstractNumId w:val="8"/>
  </w:num>
  <w:num w:numId="27" w16cid:durableId="11526790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drawingGridHorizontalSpacing w:val="288"/>
  <w:drawingGridVerticalSpacing w:val="288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03E"/>
    <w:rsid w:val="000038AC"/>
    <w:rsid w:val="00004874"/>
    <w:rsid w:val="00006B65"/>
    <w:rsid w:val="000208B9"/>
    <w:rsid w:val="000308B1"/>
    <w:rsid w:val="00034041"/>
    <w:rsid w:val="00034CBB"/>
    <w:rsid w:val="0003565D"/>
    <w:rsid w:val="00064837"/>
    <w:rsid w:val="000708F1"/>
    <w:rsid w:val="00080051"/>
    <w:rsid w:val="00081211"/>
    <w:rsid w:val="000815F8"/>
    <w:rsid w:val="00096F11"/>
    <w:rsid w:val="000A0A88"/>
    <w:rsid w:val="000B0633"/>
    <w:rsid w:val="000B4B69"/>
    <w:rsid w:val="000C1641"/>
    <w:rsid w:val="000C646D"/>
    <w:rsid w:val="000C755E"/>
    <w:rsid w:val="000E097B"/>
    <w:rsid w:val="000E1116"/>
    <w:rsid w:val="00132E9C"/>
    <w:rsid w:val="00135C2B"/>
    <w:rsid w:val="00135DC2"/>
    <w:rsid w:val="0013793E"/>
    <w:rsid w:val="001435D4"/>
    <w:rsid w:val="00150AD4"/>
    <w:rsid w:val="0015198B"/>
    <w:rsid w:val="00151FAF"/>
    <w:rsid w:val="00154DEC"/>
    <w:rsid w:val="00161D0A"/>
    <w:rsid w:val="00172357"/>
    <w:rsid w:val="00184FA6"/>
    <w:rsid w:val="00191FE3"/>
    <w:rsid w:val="00194EAA"/>
    <w:rsid w:val="001A3739"/>
    <w:rsid w:val="001A56F4"/>
    <w:rsid w:val="001A6609"/>
    <w:rsid w:val="001B2011"/>
    <w:rsid w:val="001B2227"/>
    <w:rsid w:val="001B79DA"/>
    <w:rsid w:val="001C2A8E"/>
    <w:rsid w:val="001C332E"/>
    <w:rsid w:val="001C3D5B"/>
    <w:rsid w:val="001D5507"/>
    <w:rsid w:val="001D79E8"/>
    <w:rsid w:val="001E220F"/>
    <w:rsid w:val="001E2FC0"/>
    <w:rsid w:val="001E4E65"/>
    <w:rsid w:val="001E66E0"/>
    <w:rsid w:val="001E74DA"/>
    <w:rsid w:val="001F0F66"/>
    <w:rsid w:val="00202143"/>
    <w:rsid w:val="00203A5C"/>
    <w:rsid w:val="0020574C"/>
    <w:rsid w:val="002060EB"/>
    <w:rsid w:val="0021445C"/>
    <w:rsid w:val="0022381E"/>
    <w:rsid w:val="00225A93"/>
    <w:rsid w:val="00234E91"/>
    <w:rsid w:val="00237431"/>
    <w:rsid w:val="002530F2"/>
    <w:rsid w:val="00273824"/>
    <w:rsid w:val="00280DFC"/>
    <w:rsid w:val="00285F59"/>
    <w:rsid w:val="00290436"/>
    <w:rsid w:val="00296E48"/>
    <w:rsid w:val="002A2FE3"/>
    <w:rsid w:val="002B21BB"/>
    <w:rsid w:val="002B5CD2"/>
    <w:rsid w:val="002C4492"/>
    <w:rsid w:val="002D4616"/>
    <w:rsid w:val="002D4776"/>
    <w:rsid w:val="002E726F"/>
    <w:rsid w:val="002E7A68"/>
    <w:rsid w:val="002F5187"/>
    <w:rsid w:val="003046D1"/>
    <w:rsid w:val="00306711"/>
    <w:rsid w:val="00315BE2"/>
    <w:rsid w:val="00326A5B"/>
    <w:rsid w:val="00327D33"/>
    <w:rsid w:val="00330DC0"/>
    <w:rsid w:val="00334A06"/>
    <w:rsid w:val="00335674"/>
    <w:rsid w:val="003368FE"/>
    <w:rsid w:val="003462E5"/>
    <w:rsid w:val="00346FFC"/>
    <w:rsid w:val="0035258C"/>
    <w:rsid w:val="003532FB"/>
    <w:rsid w:val="00365188"/>
    <w:rsid w:val="00366BB9"/>
    <w:rsid w:val="00370298"/>
    <w:rsid w:val="00383A9C"/>
    <w:rsid w:val="003845D6"/>
    <w:rsid w:val="00385E7D"/>
    <w:rsid w:val="00395957"/>
    <w:rsid w:val="003A7F81"/>
    <w:rsid w:val="003B2EF4"/>
    <w:rsid w:val="003B65AA"/>
    <w:rsid w:val="003C3D04"/>
    <w:rsid w:val="003C656C"/>
    <w:rsid w:val="003D123F"/>
    <w:rsid w:val="003E6E81"/>
    <w:rsid w:val="003F30D3"/>
    <w:rsid w:val="00427435"/>
    <w:rsid w:val="0042778C"/>
    <w:rsid w:val="00435746"/>
    <w:rsid w:val="00440E44"/>
    <w:rsid w:val="00452352"/>
    <w:rsid w:val="004707ED"/>
    <w:rsid w:val="004709D3"/>
    <w:rsid w:val="00471525"/>
    <w:rsid w:val="00474891"/>
    <w:rsid w:val="00482152"/>
    <w:rsid w:val="00487CEC"/>
    <w:rsid w:val="00487E55"/>
    <w:rsid w:val="004927D8"/>
    <w:rsid w:val="00497249"/>
    <w:rsid w:val="004A4302"/>
    <w:rsid w:val="004A4329"/>
    <w:rsid w:val="004A55E9"/>
    <w:rsid w:val="004B0DBE"/>
    <w:rsid w:val="004B1EF8"/>
    <w:rsid w:val="004B3314"/>
    <w:rsid w:val="004B57CC"/>
    <w:rsid w:val="004B6811"/>
    <w:rsid w:val="004C266C"/>
    <w:rsid w:val="004C281A"/>
    <w:rsid w:val="004E6F9D"/>
    <w:rsid w:val="004F287B"/>
    <w:rsid w:val="0050607B"/>
    <w:rsid w:val="00506543"/>
    <w:rsid w:val="00530365"/>
    <w:rsid w:val="0053103C"/>
    <w:rsid w:val="00534A44"/>
    <w:rsid w:val="005375F2"/>
    <w:rsid w:val="00542C8B"/>
    <w:rsid w:val="005471AB"/>
    <w:rsid w:val="0055103E"/>
    <w:rsid w:val="00557043"/>
    <w:rsid w:val="005673C1"/>
    <w:rsid w:val="00572A98"/>
    <w:rsid w:val="005741FA"/>
    <w:rsid w:val="0058140C"/>
    <w:rsid w:val="00583918"/>
    <w:rsid w:val="005842C0"/>
    <w:rsid w:val="00586858"/>
    <w:rsid w:val="00595623"/>
    <w:rsid w:val="00596A05"/>
    <w:rsid w:val="005B3E55"/>
    <w:rsid w:val="005B401B"/>
    <w:rsid w:val="005C16C9"/>
    <w:rsid w:val="005C362D"/>
    <w:rsid w:val="005D5111"/>
    <w:rsid w:val="005E5FDB"/>
    <w:rsid w:val="005E7186"/>
    <w:rsid w:val="005F20CD"/>
    <w:rsid w:val="005F3868"/>
    <w:rsid w:val="00604BAC"/>
    <w:rsid w:val="00605DEE"/>
    <w:rsid w:val="00625DF1"/>
    <w:rsid w:val="00630905"/>
    <w:rsid w:val="00631BC4"/>
    <w:rsid w:val="006346D6"/>
    <w:rsid w:val="0066300A"/>
    <w:rsid w:val="00663A7D"/>
    <w:rsid w:val="00674537"/>
    <w:rsid w:val="006858E0"/>
    <w:rsid w:val="0069010E"/>
    <w:rsid w:val="006910A1"/>
    <w:rsid w:val="00693C98"/>
    <w:rsid w:val="006A7779"/>
    <w:rsid w:val="006B3684"/>
    <w:rsid w:val="006B5E3C"/>
    <w:rsid w:val="006B6E82"/>
    <w:rsid w:val="006C5DAC"/>
    <w:rsid w:val="006E2751"/>
    <w:rsid w:val="006E5B9E"/>
    <w:rsid w:val="006E68D6"/>
    <w:rsid w:val="006F5B9A"/>
    <w:rsid w:val="006F7EC6"/>
    <w:rsid w:val="007045C5"/>
    <w:rsid w:val="0070725C"/>
    <w:rsid w:val="007108D8"/>
    <w:rsid w:val="00713128"/>
    <w:rsid w:val="00715633"/>
    <w:rsid w:val="007177E3"/>
    <w:rsid w:val="00717CCA"/>
    <w:rsid w:val="00722872"/>
    <w:rsid w:val="00722EBE"/>
    <w:rsid w:val="00730A1F"/>
    <w:rsid w:val="00742172"/>
    <w:rsid w:val="007429AA"/>
    <w:rsid w:val="00750D5B"/>
    <w:rsid w:val="0075515C"/>
    <w:rsid w:val="00757178"/>
    <w:rsid w:val="00767ECB"/>
    <w:rsid w:val="00773573"/>
    <w:rsid w:val="00773DD8"/>
    <w:rsid w:val="0077448B"/>
    <w:rsid w:val="0077582A"/>
    <w:rsid w:val="007849C2"/>
    <w:rsid w:val="00790E0D"/>
    <w:rsid w:val="007A19E4"/>
    <w:rsid w:val="007A5459"/>
    <w:rsid w:val="007B4A9E"/>
    <w:rsid w:val="007C1281"/>
    <w:rsid w:val="007C2A16"/>
    <w:rsid w:val="007C46D5"/>
    <w:rsid w:val="007D03E0"/>
    <w:rsid w:val="007D2DAA"/>
    <w:rsid w:val="007E583E"/>
    <w:rsid w:val="007F0395"/>
    <w:rsid w:val="007F1AE4"/>
    <w:rsid w:val="00801A8A"/>
    <w:rsid w:val="00801FCA"/>
    <w:rsid w:val="00802526"/>
    <w:rsid w:val="008063E0"/>
    <w:rsid w:val="00811A38"/>
    <w:rsid w:val="00814B42"/>
    <w:rsid w:val="008244D7"/>
    <w:rsid w:val="00832477"/>
    <w:rsid w:val="00837B6D"/>
    <w:rsid w:val="00850E51"/>
    <w:rsid w:val="008566FB"/>
    <w:rsid w:val="00856D17"/>
    <w:rsid w:val="008579E7"/>
    <w:rsid w:val="008740C4"/>
    <w:rsid w:val="008753BA"/>
    <w:rsid w:val="00890BAD"/>
    <w:rsid w:val="008953D7"/>
    <w:rsid w:val="008A1C93"/>
    <w:rsid w:val="008A1F53"/>
    <w:rsid w:val="008B5D2C"/>
    <w:rsid w:val="008B67C2"/>
    <w:rsid w:val="008B7404"/>
    <w:rsid w:val="008B7A47"/>
    <w:rsid w:val="008D2D29"/>
    <w:rsid w:val="008D30BB"/>
    <w:rsid w:val="008E371F"/>
    <w:rsid w:val="008F1259"/>
    <w:rsid w:val="009042FF"/>
    <w:rsid w:val="0092223E"/>
    <w:rsid w:val="00926CD5"/>
    <w:rsid w:val="009273BF"/>
    <w:rsid w:val="00932C23"/>
    <w:rsid w:val="009378ED"/>
    <w:rsid w:val="00964E62"/>
    <w:rsid w:val="00971B9C"/>
    <w:rsid w:val="00971BBC"/>
    <w:rsid w:val="00974693"/>
    <w:rsid w:val="009754F3"/>
    <w:rsid w:val="00980115"/>
    <w:rsid w:val="00980329"/>
    <w:rsid w:val="0098453E"/>
    <w:rsid w:val="00984CD1"/>
    <w:rsid w:val="009865FC"/>
    <w:rsid w:val="00994F77"/>
    <w:rsid w:val="00995E7D"/>
    <w:rsid w:val="00996A63"/>
    <w:rsid w:val="009B3CB6"/>
    <w:rsid w:val="009B7732"/>
    <w:rsid w:val="009C12D9"/>
    <w:rsid w:val="009D338F"/>
    <w:rsid w:val="009D60D7"/>
    <w:rsid w:val="009E7A78"/>
    <w:rsid w:val="009F04EA"/>
    <w:rsid w:val="00A01666"/>
    <w:rsid w:val="00A01E4F"/>
    <w:rsid w:val="00A062DF"/>
    <w:rsid w:val="00A06ECB"/>
    <w:rsid w:val="00A1526B"/>
    <w:rsid w:val="00A17BB7"/>
    <w:rsid w:val="00A20D77"/>
    <w:rsid w:val="00A3138B"/>
    <w:rsid w:val="00A3709C"/>
    <w:rsid w:val="00A43F97"/>
    <w:rsid w:val="00A45187"/>
    <w:rsid w:val="00A56AB9"/>
    <w:rsid w:val="00A62A3E"/>
    <w:rsid w:val="00A8575E"/>
    <w:rsid w:val="00A85B76"/>
    <w:rsid w:val="00A937B2"/>
    <w:rsid w:val="00A9449C"/>
    <w:rsid w:val="00AB291A"/>
    <w:rsid w:val="00AB5845"/>
    <w:rsid w:val="00AB5C72"/>
    <w:rsid w:val="00AC6269"/>
    <w:rsid w:val="00AD0973"/>
    <w:rsid w:val="00AF1560"/>
    <w:rsid w:val="00B057DA"/>
    <w:rsid w:val="00B10045"/>
    <w:rsid w:val="00B14CD3"/>
    <w:rsid w:val="00B16F91"/>
    <w:rsid w:val="00B2082C"/>
    <w:rsid w:val="00B223D4"/>
    <w:rsid w:val="00B32526"/>
    <w:rsid w:val="00B342B6"/>
    <w:rsid w:val="00B355E9"/>
    <w:rsid w:val="00B44679"/>
    <w:rsid w:val="00B503A0"/>
    <w:rsid w:val="00B55E89"/>
    <w:rsid w:val="00B64A95"/>
    <w:rsid w:val="00B675B8"/>
    <w:rsid w:val="00B72E3B"/>
    <w:rsid w:val="00B83313"/>
    <w:rsid w:val="00B86022"/>
    <w:rsid w:val="00B92B24"/>
    <w:rsid w:val="00B967B7"/>
    <w:rsid w:val="00B96BC4"/>
    <w:rsid w:val="00BB143E"/>
    <w:rsid w:val="00BB3C6B"/>
    <w:rsid w:val="00BC2844"/>
    <w:rsid w:val="00BD1AEF"/>
    <w:rsid w:val="00BE5566"/>
    <w:rsid w:val="00BE6515"/>
    <w:rsid w:val="00BF4FF7"/>
    <w:rsid w:val="00C0530E"/>
    <w:rsid w:val="00C11E8C"/>
    <w:rsid w:val="00C16663"/>
    <w:rsid w:val="00C239B1"/>
    <w:rsid w:val="00C24CB1"/>
    <w:rsid w:val="00C304DC"/>
    <w:rsid w:val="00C42204"/>
    <w:rsid w:val="00C45A3B"/>
    <w:rsid w:val="00C50E85"/>
    <w:rsid w:val="00C6529C"/>
    <w:rsid w:val="00C80C83"/>
    <w:rsid w:val="00C858CE"/>
    <w:rsid w:val="00C94091"/>
    <w:rsid w:val="00CB1504"/>
    <w:rsid w:val="00CD35DB"/>
    <w:rsid w:val="00CF025E"/>
    <w:rsid w:val="00CF18C8"/>
    <w:rsid w:val="00CF447C"/>
    <w:rsid w:val="00CF4E92"/>
    <w:rsid w:val="00CF507C"/>
    <w:rsid w:val="00CF64ED"/>
    <w:rsid w:val="00D002B7"/>
    <w:rsid w:val="00D002E0"/>
    <w:rsid w:val="00D1059B"/>
    <w:rsid w:val="00D112A8"/>
    <w:rsid w:val="00D15B58"/>
    <w:rsid w:val="00D22DB0"/>
    <w:rsid w:val="00D27854"/>
    <w:rsid w:val="00D30CA3"/>
    <w:rsid w:val="00D36980"/>
    <w:rsid w:val="00D4116B"/>
    <w:rsid w:val="00D44886"/>
    <w:rsid w:val="00D511F8"/>
    <w:rsid w:val="00D5751D"/>
    <w:rsid w:val="00D66A89"/>
    <w:rsid w:val="00D71524"/>
    <w:rsid w:val="00D7399C"/>
    <w:rsid w:val="00D773C0"/>
    <w:rsid w:val="00D90A45"/>
    <w:rsid w:val="00D93879"/>
    <w:rsid w:val="00D96799"/>
    <w:rsid w:val="00D969D4"/>
    <w:rsid w:val="00D97699"/>
    <w:rsid w:val="00DA1525"/>
    <w:rsid w:val="00DA203B"/>
    <w:rsid w:val="00DA4D26"/>
    <w:rsid w:val="00DB43C1"/>
    <w:rsid w:val="00DB578F"/>
    <w:rsid w:val="00DB61F4"/>
    <w:rsid w:val="00DC07B7"/>
    <w:rsid w:val="00DC09AA"/>
    <w:rsid w:val="00DC35F8"/>
    <w:rsid w:val="00DC6DE8"/>
    <w:rsid w:val="00DD18E1"/>
    <w:rsid w:val="00DE183D"/>
    <w:rsid w:val="00DF1296"/>
    <w:rsid w:val="00DF169E"/>
    <w:rsid w:val="00E0133E"/>
    <w:rsid w:val="00E0281C"/>
    <w:rsid w:val="00E2085A"/>
    <w:rsid w:val="00E20A4E"/>
    <w:rsid w:val="00E219E9"/>
    <w:rsid w:val="00E46762"/>
    <w:rsid w:val="00E61CE1"/>
    <w:rsid w:val="00E70049"/>
    <w:rsid w:val="00E72D22"/>
    <w:rsid w:val="00E7797F"/>
    <w:rsid w:val="00E835E0"/>
    <w:rsid w:val="00E90D6D"/>
    <w:rsid w:val="00EB2CA7"/>
    <w:rsid w:val="00EB38A1"/>
    <w:rsid w:val="00EB68E8"/>
    <w:rsid w:val="00EC0BB9"/>
    <w:rsid w:val="00EC4DC9"/>
    <w:rsid w:val="00EE552A"/>
    <w:rsid w:val="00EE62E3"/>
    <w:rsid w:val="00EE757E"/>
    <w:rsid w:val="00EF0E00"/>
    <w:rsid w:val="00F10C98"/>
    <w:rsid w:val="00F14B39"/>
    <w:rsid w:val="00F2251E"/>
    <w:rsid w:val="00F37C6E"/>
    <w:rsid w:val="00F4190C"/>
    <w:rsid w:val="00F4243F"/>
    <w:rsid w:val="00F427CC"/>
    <w:rsid w:val="00F4716E"/>
    <w:rsid w:val="00F56E07"/>
    <w:rsid w:val="00F5774D"/>
    <w:rsid w:val="00F70377"/>
    <w:rsid w:val="00F72DED"/>
    <w:rsid w:val="00F82C39"/>
    <w:rsid w:val="00F85443"/>
    <w:rsid w:val="00F87EAA"/>
    <w:rsid w:val="00F92AD1"/>
    <w:rsid w:val="00F948CD"/>
    <w:rsid w:val="00FB03D8"/>
    <w:rsid w:val="00FB2056"/>
    <w:rsid w:val="00FC51A1"/>
    <w:rsid w:val="00FD75A0"/>
    <w:rsid w:val="00FE6793"/>
    <w:rsid w:val="00FF00A8"/>
    <w:rsid w:val="00FF0DB9"/>
    <w:rsid w:val="00FF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0A3CEAD"/>
  <w15:chartTrackingRefBased/>
  <w15:docId w15:val="{13435F74-01BD-4D52-86EC-3A0F8C260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6"/>
    <w:qFormat/>
    <w:rsid w:val="00285F59"/>
    <w:pPr>
      <w:keepNext/>
      <w:keepLines/>
      <w:spacing w:after="100" w:line="240" w:lineRule="auto"/>
      <w:outlineLvl w:val="0"/>
    </w:pPr>
    <w:rPr>
      <w:rFonts w:asciiTheme="majorHAnsi" w:eastAsiaTheme="majorEastAsia" w:hAnsiTheme="majorHAnsi" w:cstheme="majorBidi"/>
      <w:b/>
      <w:color w:val="4472C4" w:themeColor="accent1"/>
      <w:sz w:val="44"/>
      <w:szCs w:val="32"/>
    </w:rPr>
  </w:style>
  <w:style w:type="paragraph" w:styleId="Heading2">
    <w:name w:val="heading 2"/>
    <w:basedOn w:val="Normal"/>
    <w:link w:val="Heading2Char"/>
    <w:uiPriority w:val="7"/>
    <w:qFormat/>
    <w:rsid w:val="00285F59"/>
    <w:pPr>
      <w:keepNext/>
      <w:keepLines/>
      <w:spacing w:before="280" w:line="240" w:lineRule="auto"/>
      <w:contextualSpacing/>
      <w:outlineLvl w:val="1"/>
    </w:pPr>
    <w:rPr>
      <w:rFonts w:asciiTheme="majorHAnsi" w:eastAsiaTheme="majorEastAsia" w:hAnsiTheme="majorHAnsi" w:cstheme="majorBidi"/>
      <w:b/>
      <w:color w:val="4472C4" w:themeColor="accent1"/>
      <w:sz w:val="3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6EC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2A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2A16"/>
  </w:style>
  <w:style w:type="paragraph" w:styleId="Footer">
    <w:name w:val="footer"/>
    <w:basedOn w:val="Normal"/>
    <w:link w:val="FooterChar"/>
    <w:uiPriority w:val="99"/>
    <w:unhideWhenUsed/>
    <w:rsid w:val="007C2A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2A16"/>
  </w:style>
  <w:style w:type="character" w:styleId="PageNumber">
    <w:name w:val="page number"/>
    <w:basedOn w:val="DefaultParagraphFont"/>
    <w:uiPriority w:val="99"/>
    <w:semiHidden/>
    <w:unhideWhenUsed/>
    <w:rsid w:val="003B2EF4"/>
  </w:style>
  <w:style w:type="character" w:styleId="Hyperlink">
    <w:name w:val="Hyperlink"/>
    <w:basedOn w:val="DefaultParagraphFont"/>
    <w:uiPriority w:val="99"/>
    <w:unhideWhenUsed/>
    <w:rsid w:val="00C053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530E"/>
    <w:rPr>
      <w:color w:val="605E5C"/>
      <w:shd w:val="clear" w:color="auto" w:fill="E1DFDD"/>
    </w:rPr>
  </w:style>
  <w:style w:type="table" w:styleId="GridTable1Light-Accent1">
    <w:name w:val="Grid Table 1 Light Accent 1"/>
    <w:basedOn w:val="TableNormal"/>
    <w:uiPriority w:val="46"/>
    <w:rsid w:val="00542C8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rsid w:val="000648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F4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6"/>
    <w:rsid w:val="00285F59"/>
    <w:rPr>
      <w:rFonts w:asciiTheme="majorHAnsi" w:eastAsiaTheme="majorEastAsia" w:hAnsiTheme="majorHAnsi" w:cstheme="majorBidi"/>
      <w:b/>
      <w:color w:val="4472C4" w:themeColor="accent1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7"/>
    <w:rsid w:val="00285F59"/>
    <w:rPr>
      <w:rFonts w:asciiTheme="majorHAnsi" w:eastAsiaTheme="majorEastAsia" w:hAnsiTheme="majorHAnsi" w:cstheme="majorBidi"/>
      <w:b/>
      <w:color w:val="4472C4" w:themeColor="accent1"/>
      <w:sz w:val="34"/>
      <w:szCs w:val="26"/>
    </w:rPr>
  </w:style>
  <w:style w:type="table" w:customStyle="1" w:styleId="TableGrid1">
    <w:name w:val="Table Grid1"/>
    <w:basedOn w:val="TableNormal"/>
    <w:next w:val="TableGrid"/>
    <w:uiPriority w:val="39"/>
    <w:rsid w:val="00C24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55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584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422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654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3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035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65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81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85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7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45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7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43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01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00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3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71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66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82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911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87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79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19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370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15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62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1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11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666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30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560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67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4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37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34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673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50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919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912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17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39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30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51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28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8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413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0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55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98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8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3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40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87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522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02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51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17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9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3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4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5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2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333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568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36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6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42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59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75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809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16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58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311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36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27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31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03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55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0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54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8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4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25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64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50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62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199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05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4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280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91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330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709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731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79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68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45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40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42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41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25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79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28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302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17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71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1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72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87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220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568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34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0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46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56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4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67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23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316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21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143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35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54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56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4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93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39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502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27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893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11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555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26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9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077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76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429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2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492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72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48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6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02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7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48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92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18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4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88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18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2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442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7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69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4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12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77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75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70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62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34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93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485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10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609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23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96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54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300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27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41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96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99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618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383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59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77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657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92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6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0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4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08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22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1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8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100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56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57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2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51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8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1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25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406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67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82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63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39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91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31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4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50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44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61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2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34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13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3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12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98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16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90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Firstname.Lastname@wellstar.org" TargetMode="External"/><Relationship Id="rId17" Type="http://schemas.openxmlformats.org/officeDocument/2006/relationships/hyperlink" Target="mailto:Firstname.Lastname@wellstar.or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Firstname.Lastname@wellstar.org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irstname.Lastname@wellstar.or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93399\Desktop\Executive%20Development%20Onboarding_Marlowe%20Glen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F9FFEA7E6EA541AE24676DE358F670" ma:contentTypeVersion="15" ma:contentTypeDescription="Create a new document." ma:contentTypeScope="" ma:versionID="84912fb9fe212e401bdf2e80b7103166">
  <xsd:schema xmlns:xsd="http://www.w3.org/2001/XMLSchema" xmlns:xs="http://www.w3.org/2001/XMLSchema" xmlns:p="http://schemas.microsoft.com/office/2006/metadata/properties" xmlns:ns1="http://schemas.microsoft.com/sharepoint/v3" xmlns:ns3="1cbc730e-b136-44aa-b4f8-3f7c4b261643" xmlns:ns4="10ee9eba-0575-4789-997b-be1677958e04" targetNamespace="http://schemas.microsoft.com/office/2006/metadata/properties" ma:root="true" ma:fieldsID="f4564c97abfe81ce28f43800e34f5548" ns1:_="" ns3:_="" ns4:_="">
    <xsd:import namespace="http://schemas.microsoft.com/sharepoint/v3"/>
    <xsd:import namespace="1cbc730e-b136-44aa-b4f8-3f7c4b261643"/>
    <xsd:import namespace="10ee9eba-0575-4789-997b-be1677958e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c730e-b136-44aa-b4f8-3f7c4b2616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e9eba-0575-4789-997b-be1677958e0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942038-0F32-4369-9894-688BC54130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3794260-C0B8-4DBB-AE47-34B204236C9D}">
  <ds:schemaRefs>
    <ds:schemaRef ds:uri="http://schemas.microsoft.com/office/infopath/2007/PartnerControls"/>
    <ds:schemaRef ds:uri="1cbc730e-b136-44aa-b4f8-3f7c4b261643"/>
    <ds:schemaRef ds:uri="http://purl.org/dc/terms/"/>
    <ds:schemaRef ds:uri="http://schemas.microsoft.com/office/2006/documentManagement/types"/>
    <ds:schemaRef ds:uri="http://schemas.microsoft.com/sharepoint/v3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10ee9eba-0575-4789-997b-be1677958e0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60771D8-BA64-43C6-B162-A9B08875CF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9775DD-FFE2-47E5-8190-D9CC15E971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cbc730e-b136-44aa-b4f8-3f7c4b261643"/>
    <ds:schemaRef ds:uri="10ee9eba-0575-4789-997b-be1677958e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Executive%20Development%20Onboarding_Marlowe%20Glenn</Template>
  <TotalTime>0</TotalTime>
  <Pages>4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McCoy, Kyle</dc:creator>
  <cp:keywords/>
  <dc:description/>
  <cp:lastModifiedBy>Jones, Carol</cp:lastModifiedBy>
  <cp:revision>2</cp:revision>
  <cp:lastPrinted>2020-04-15T14:43:00Z</cp:lastPrinted>
  <dcterms:created xsi:type="dcterms:W3CDTF">2023-12-21T19:58:00Z</dcterms:created>
  <dcterms:modified xsi:type="dcterms:W3CDTF">2023-12-21T19:58:00Z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0x0101009DF9FFEA7E6EA541AE24676DE358F670</vt:lpwstr>
  </property>
</Properties>
</file>